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9EC00" w14:textId="61F5AC45" w:rsidR="00F30A20" w:rsidRDefault="00F30A20" w:rsidP="00202331">
      <w:pPr>
        <w:spacing w:after="0" w:line="240" w:lineRule="auto"/>
        <w:rPr>
          <w:rFonts w:ascii="Abadi" w:hAnsi="Abadi"/>
          <w:sz w:val="36"/>
          <w:szCs w:val="36"/>
        </w:rPr>
      </w:pPr>
      <w:r w:rsidRPr="001E292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C38E26F" wp14:editId="7BCCEFFC">
                <wp:simplePos x="0" y="0"/>
                <wp:positionH relativeFrom="margin">
                  <wp:posOffset>-379730</wp:posOffset>
                </wp:positionH>
                <wp:positionV relativeFrom="margin">
                  <wp:posOffset>-336550</wp:posOffset>
                </wp:positionV>
                <wp:extent cx="1755648" cy="10040112"/>
                <wp:effectExtent l="0" t="0" r="0" b="0"/>
                <wp:wrapSquare wrapText="bothSides"/>
                <wp:docPr id="3" name="Text Box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1755648" cy="100401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C38E27F" w14:textId="77777777" w:rsidR="00B33561" w:rsidRDefault="00B33561" w:rsidP="00B33561">
                            <w:pPr>
                              <w:rPr>
                                <w:rFonts w:ascii="Garamond" w:hAnsi="Garamond"/>
                                <w:sz w:val="16"/>
                                <w:szCs w:val="16"/>
                              </w:rPr>
                            </w:pPr>
                          </w:p>
                          <w:p w14:paraId="5C38E280" w14:textId="77777777" w:rsidR="00DE360B" w:rsidRDefault="00CF5B16" w:rsidP="00B33561">
                            <w:r w:rsidRPr="006E5A9B">
                              <w:rPr>
                                <w:noProof/>
                              </w:rPr>
                              <w:drawing>
                                <wp:inline distT="0" distB="0" distL="0" distR="0" wp14:anchorId="5C38E2A0" wp14:editId="5459D3DF">
                                  <wp:extent cx="1552575" cy="1525064"/>
                                  <wp:effectExtent l="0" t="0" r="0" b="0"/>
                                  <wp:docPr id="6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2575" cy="15250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38E281" w14:textId="77777777" w:rsidR="00B31C2D" w:rsidRDefault="00B31C2D" w:rsidP="004E6432">
                            <w:pPr>
                              <w:spacing w:after="0"/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C38E282" w14:textId="77777777" w:rsidR="00B31C2D" w:rsidRDefault="00B31C2D" w:rsidP="00413B41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C38E283" w14:textId="6654249F" w:rsidR="00DE360B" w:rsidRPr="005E2561" w:rsidRDefault="00000367" w:rsidP="00413B41">
                            <w:pPr>
                              <w:spacing w:after="0"/>
                              <w:ind w:left="270"/>
                              <w:rPr>
                                <w:rFonts w:ascii="Sarabun" w:hAnsi="Sarabun" w:cs="Sarabun"/>
                                <w:bCs/>
                                <w:color w:val="64321E"/>
                                <w:sz w:val="20"/>
                                <w:szCs w:val="20"/>
                              </w:rPr>
                            </w:pPr>
                            <w:r w:rsidRPr="005E2561">
                              <w:rPr>
                                <w:rFonts w:ascii="Sarabun" w:hAnsi="Sarabun" w:cs="Sarabun"/>
                                <w:bCs/>
                                <w:color w:val="64321E"/>
                                <w:sz w:val="20"/>
                                <w:szCs w:val="20"/>
                              </w:rPr>
                              <w:t>215 East Center Street</w:t>
                            </w:r>
                          </w:p>
                          <w:p w14:paraId="450DCC9D" w14:textId="546AC285" w:rsidR="00000367" w:rsidRPr="005E2561" w:rsidRDefault="00000367" w:rsidP="00413B41">
                            <w:pPr>
                              <w:spacing w:after="0"/>
                              <w:ind w:left="270"/>
                              <w:rPr>
                                <w:rFonts w:ascii="Sarabun" w:hAnsi="Sarabun" w:cs="Sarabun"/>
                                <w:bCs/>
                                <w:color w:val="64321E"/>
                                <w:sz w:val="20"/>
                                <w:szCs w:val="20"/>
                              </w:rPr>
                            </w:pPr>
                            <w:r w:rsidRPr="005E2561">
                              <w:rPr>
                                <w:rFonts w:ascii="Sarabun" w:hAnsi="Sarabun" w:cs="Sarabun"/>
                                <w:bCs/>
                                <w:color w:val="64321E"/>
                                <w:sz w:val="20"/>
                                <w:szCs w:val="20"/>
                              </w:rPr>
                              <w:t>PO Box 1188</w:t>
                            </w:r>
                          </w:p>
                          <w:p w14:paraId="1EB54CE0" w14:textId="3E964C41" w:rsidR="00000367" w:rsidRPr="00CE3C2E" w:rsidRDefault="003D21FC" w:rsidP="00413B41">
                            <w:pPr>
                              <w:spacing w:after="0"/>
                              <w:ind w:left="270"/>
                              <w:rPr>
                                <w:rFonts w:ascii="Sarabun" w:hAnsi="Sarabun" w:cs="Sarabun"/>
                                <w:bCs/>
                                <w:color w:val="64321E"/>
                                <w:sz w:val="20"/>
                                <w:szCs w:val="20"/>
                              </w:rPr>
                            </w:pPr>
                            <w:r w:rsidRPr="00CE3C2E">
                              <w:rPr>
                                <w:rFonts w:ascii="Sarabun" w:hAnsi="Sarabun" w:cs="Sarabun"/>
                                <w:bCs/>
                                <w:color w:val="64321E"/>
                                <w:sz w:val="20"/>
                                <w:szCs w:val="20"/>
                              </w:rPr>
                              <w:t>Tucumcari, NM 88401</w:t>
                            </w:r>
                          </w:p>
                          <w:p w14:paraId="26F82345" w14:textId="6E34F218" w:rsidR="003D21FC" w:rsidRPr="00CE3C2E" w:rsidRDefault="003D21FC" w:rsidP="00413B41">
                            <w:pPr>
                              <w:spacing w:after="0"/>
                              <w:ind w:left="270"/>
                              <w:rPr>
                                <w:rFonts w:ascii="Sarabun" w:hAnsi="Sarabun" w:cs="Sarabun"/>
                                <w:bCs/>
                                <w:color w:val="64321E"/>
                                <w:sz w:val="20"/>
                                <w:szCs w:val="20"/>
                              </w:rPr>
                            </w:pPr>
                            <w:r w:rsidRPr="00CE3C2E">
                              <w:rPr>
                                <w:rFonts w:ascii="Sarabun" w:hAnsi="Sarabun" w:cs="Sarabun"/>
                                <w:bCs/>
                                <w:color w:val="64321E"/>
                                <w:sz w:val="20"/>
                                <w:szCs w:val="20"/>
                              </w:rPr>
                              <w:t>575.461.3451</w:t>
                            </w:r>
                          </w:p>
                          <w:p w14:paraId="5C38E284" w14:textId="003887B8" w:rsidR="00B31C2D" w:rsidRPr="00CE3C2E" w:rsidRDefault="00B31C2D" w:rsidP="00413B41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color w:val="64321E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13BB6135" w14:textId="77777777" w:rsidR="003D21FC" w:rsidRPr="00CE3C2E" w:rsidRDefault="003D21FC" w:rsidP="00413B41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color w:val="64321E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4FA95BA4" w14:textId="2CF29C50" w:rsidR="00D42EEE" w:rsidRPr="009B392B" w:rsidRDefault="006D4062" w:rsidP="00D42EEE">
                            <w:pPr>
                              <w:spacing w:after="0"/>
                              <w:ind w:left="270"/>
                              <w:rPr>
                                <w:rFonts w:ascii="Sarabun" w:hAnsi="Sarabun" w:cs="Sarabun"/>
                                <w:b/>
                                <w:bCs/>
                                <w:color w:val="64321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rabun" w:hAnsi="Sarabun" w:cs="Sarabun"/>
                                <w:b/>
                                <w:bCs/>
                                <w:color w:val="64321E"/>
                                <w:sz w:val="20"/>
                                <w:szCs w:val="20"/>
                              </w:rPr>
                              <w:t>Marcy Willis</w:t>
                            </w:r>
                          </w:p>
                          <w:p w14:paraId="26652E02" w14:textId="04290AD4" w:rsidR="00947B15" w:rsidRDefault="00D42EEE" w:rsidP="00413B41">
                            <w:pPr>
                              <w:spacing w:after="0"/>
                              <w:ind w:left="270"/>
                              <w:rPr>
                                <w:rFonts w:ascii="Sarabun" w:hAnsi="Sarabun" w:cs="Sarabun"/>
                                <w:i/>
                                <w:iCs/>
                                <w:color w:val="64321E"/>
                                <w:sz w:val="18"/>
                                <w:szCs w:val="18"/>
                              </w:rPr>
                            </w:pPr>
                            <w:r w:rsidRPr="009B392B">
                              <w:rPr>
                                <w:rFonts w:ascii="Sarabun" w:hAnsi="Sarabun" w:cs="Sarabun"/>
                                <w:i/>
                                <w:iCs/>
                                <w:color w:val="64321E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182882AD" w14:textId="77777777" w:rsidR="00D42EEE" w:rsidRPr="009B392B" w:rsidRDefault="00D42EEE" w:rsidP="00413B41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color w:val="64321E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453BEAA9" w14:textId="5BD28289" w:rsidR="009D794D" w:rsidRPr="009B392B" w:rsidRDefault="006D4062" w:rsidP="009D794D">
                            <w:pPr>
                              <w:spacing w:after="0"/>
                              <w:ind w:left="270"/>
                              <w:rPr>
                                <w:rFonts w:ascii="Sarabun" w:hAnsi="Sarabun" w:cs="Sarabun"/>
                                <w:b/>
                                <w:bCs/>
                                <w:color w:val="64321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rabun" w:hAnsi="Sarabun" w:cs="Sarabun"/>
                                <w:b/>
                                <w:bCs/>
                                <w:color w:val="64321E"/>
                                <w:sz w:val="20"/>
                                <w:szCs w:val="20"/>
                              </w:rPr>
                              <w:t>Jonathan Brito</w:t>
                            </w:r>
                          </w:p>
                          <w:p w14:paraId="5C38E286" w14:textId="28DFF845" w:rsidR="00DE360B" w:rsidRPr="009B392B" w:rsidRDefault="00DE360B" w:rsidP="00413B41">
                            <w:pPr>
                              <w:spacing w:after="0"/>
                              <w:ind w:left="270"/>
                              <w:rPr>
                                <w:rFonts w:ascii="Sarabun" w:hAnsi="Sarabun" w:cs="Sarabun"/>
                                <w:i/>
                                <w:iCs/>
                                <w:color w:val="64321E"/>
                                <w:sz w:val="18"/>
                                <w:szCs w:val="18"/>
                              </w:rPr>
                            </w:pPr>
                            <w:r w:rsidRPr="009B392B">
                              <w:rPr>
                                <w:rFonts w:ascii="Sarabun" w:hAnsi="Sarabun" w:cs="Sarabun"/>
                                <w:i/>
                                <w:iCs/>
                                <w:color w:val="64321E"/>
                                <w:sz w:val="18"/>
                                <w:szCs w:val="18"/>
                              </w:rPr>
                              <w:t xml:space="preserve">Mayor </w:t>
                            </w:r>
                            <w:r w:rsidR="009B392B" w:rsidRPr="009B392B">
                              <w:rPr>
                                <w:rFonts w:ascii="Sarabun" w:hAnsi="Sarabun" w:cs="Sarabun"/>
                                <w:i/>
                                <w:iCs/>
                                <w:color w:val="64321E"/>
                                <w:sz w:val="18"/>
                                <w:szCs w:val="18"/>
                              </w:rPr>
                              <w:t>Pro Tem</w:t>
                            </w:r>
                          </w:p>
                          <w:p w14:paraId="5C38E28A" w14:textId="77777777" w:rsidR="00D67AA0" w:rsidRPr="009B392B" w:rsidRDefault="00D67AA0" w:rsidP="009D794D">
                            <w:pPr>
                              <w:spacing w:after="0"/>
                              <w:rPr>
                                <w:rFonts w:ascii="Tahoma" w:hAnsi="Tahoma" w:cs="Tahoma"/>
                                <w:color w:val="64321E"/>
                                <w:sz w:val="16"/>
                                <w:szCs w:val="16"/>
                              </w:rPr>
                            </w:pPr>
                          </w:p>
                          <w:p w14:paraId="41451636" w14:textId="7E205EDE" w:rsidR="00582103" w:rsidRPr="00D37A49" w:rsidRDefault="006D4062" w:rsidP="00413B41">
                            <w:pPr>
                              <w:spacing w:after="0"/>
                              <w:ind w:left="270"/>
                              <w:rPr>
                                <w:rFonts w:ascii="Sarabun" w:hAnsi="Sarabun" w:cs="Sarabun"/>
                                <w:b/>
                                <w:bCs/>
                                <w:color w:val="64321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rabun" w:hAnsi="Sarabun" w:cs="Sarabun"/>
                                <w:b/>
                                <w:bCs/>
                                <w:color w:val="64321E"/>
                                <w:sz w:val="20"/>
                                <w:szCs w:val="20"/>
                              </w:rPr>
                              <w:t>Jerry Lopez</w:t>
                            </w:r>
                          </w:p>
                          <w:p w14:paraId="3904A147" w14:textId="68F232C9" w:rsidR="00582103" w:rsidRPr="00E7271D" w:rsidRDefault="00582103" w:rsidP="00413B41">
                            <w:pPr>
                              <w:spacing w:after="0"/>
                              <w:ind w:left="270"/>
                              <w:rPr>
                                <w:rFonts w:ascii="Sarabun" w:hAnsi="Sarabun" w:cs="Sarabun"/>
                                <w:i/>
                                <w:iCs/>
                                <w:color w:val="64321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arabun" w:hAnsi="Sarabun" w:cs="Sarabun"/>
                                <w:i/>
                                <w:iCs/>
                                <w:color w:val="64321E"/>
                                <w:sz w:val="18"/>
                                <w:szCs w:val="18"/>
                              </w:rPr>
                              <w:t xml:space="preserve">District </w:t>
                            </w:r>
                            <w:r w:rsidR="006D4062">
                              <w:rPr>
                                <w:rFonts w:ascii="Sarabun" w:hAnsi="Sarabun" w:cs="Sarabun"/>
                                <w:i/>
                                <w:iCs/>
                                <w:color w:val="64321E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Sarabun" w:hAnsi="Sarabun" w:cs="Sarabun"/>
                                <w:i/>
                                <w:iCs/>
                                <w:color w:val="64321E"/>
                                <w:sz w:val="18"/>
                                <w:szCs w:val="18"/>
                              </w:rPr>
                              <w:t xml:space="preserve"> Commissioner</w:t>
                            </w:r>
                          </w:p>
                          <w:p w14:paraId="5C38E28D" w14:textId="77777777" w:rsidR="00E805AF" w:rsidRPr="0076398A" w:rsidRDefault="00E805AF" w:rsidP="00413B41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color w:val="64321E"/>
                                <w:sz w:val="16"/>
                                <w:szCs w:val="16"/>
                              </w:rPr>
                            </w:pPr>
                          </w:p>
                          <w:p w14:paraId="5C38E291" w14:textId="4F2FC059" w:rsidR="00145987" w:rsidRPr="00907FD6" w:rsidRDefault="006D4062" w:rsidP="00413B41">
                            <w:pPr>
                              <w:spacing w:after="0"/>
                              <w:ind w:left="270"/>
                              <w:rPr>
                                <w:rFonts w:ascii="Sarabun" w:hAnsi="Sarabun" w:cs="Sarabun"/>
                                <w:b/>
                                <w:bCs/>
                                <w:color w:val="64321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rabun" w:hAnsi="Sarabun" w:cs="Sarabun"/>
                                <w:b/>
                                <w:bCs/>
                                <w:color w:val="64321E"/>
                                <w:sz w:val="20"/>
                                <w:szCs w:val="20"/>
                              </w:rPr>
                              <w:t>CJ Oglesby</w:t>
                            </w:r>
                          </w:p>
                          <w:p w14:paraId="5C38E292" w14:textId="5E177ECF" w:rsidR="00D67AA0" w:rsidRPr="00E7271D" w:rsidRDefault="00EA0F60" w:rsidP="003778AD">
                            <w:pPr>
                              <w:spacing w:after="0"/>
                              <w:ind w:left="270"/>
                              <w:rPr>
                                <w:rFonts w:ascii="Sarabun" w:hAnsi="Sarabun" w:cs="Sarabun"/>
                                <w:i/>
                                <w:iCs/>
                                <w:color w:val="64321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arabun" w:hAnsi="Sarabun" w:cs="Sarabun"/>
                                <w:i/>
                                <w:iCs/>
                                <w:color w:val="64321E"/>
                                <w:sz w:val="18"/>
                                <w:szCs w:val="18"/>
                              </w:rPr>
                              <w:t xml:space="preserve">District </w:t>
                            </w:r>
                            <w:r w:rsidR="006D4062">
                              <w:rPr>
                                <w:rFonts w:ascii="Sarabun" w:hAnsi="Sarabun" w:cs="Sarabun"/>
                                <w:i/>
                                <w:iCs/>
                                <w:color w:val="64321E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Sarabun" w:hAnsi="Sarabun" w:cs="Sarabun"/>
                                <w:i/>
                                <w:iCs/>
                                <w:color w:val="64321E"/>
                                <w:sz w:val="18"/>
                                <w:szCs w:val="18"/>
                              </w:rPr>
                              <w:t xml:space="preserve"> Commissioner</w:t>
                            </w:r>
                          </w:p>
                          <w:p w14:paraId="5C38E296" w14:textId="77777777" w:rsidR="00DC65BF" w:rsidRPr="0076398A" w:rsidRDefault="00DC65BF" w:rsidP="00413B41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color w:val="64321E"/>
                                <w:sz w:val="16"/>
                                <w:szCs w:val="12"/>
                              </w:rPr>
                            </w:pPr>
                          </w:p>
                          <w:p w14:paraId="04D784E5" w14:textId="489CDC01" w:rsidR="00F5000C" w:rsidRPr="00907FD6" w:rsidRDefault="006D4062" w:rsidP="00F5000C">
                            <w:pPr>
                              <w:spacing w:after="0"/>
                              <w:ind w:left="270"/>
                              <w:rPr>
                                <w:rFonts w:ascii="Sarabun" w:hAnsi="Sarabun" w:cs="Sarabun"/>
                                <w:b/>
                                <w:bCs/>
                                <w:color w:val="64321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rabun" w:hAnsi="Sarabun" w:cs="Sarabun"/>
                                <w:b/>
                                <w:bCs/>
                                <w:color w:val="64321E"/>
                                <w:sz w:val="20"/>
                                <w:szCs w:val="20"/>
                              </w:rPr>
                              <w:t>Keith Hayes</w:t>
                            </w:r>
                          </w:p>
                          <w:p w14:paraId="5B11F7C4" w14:textId="5100C878" w:rsidR="00F5000C" w:rsidRPr="00E7271D" w:rsidRDefault="00F5000C" w:rsidP="00F5000C">
                            <w:pPr>
                              <w:spacing w:after="0"/>
                              <w:ind w:left="270"/>
                              <w:rPr>
                                <w:rFonts w:ascii="Sarabun" w:hAnsi="Sarabun" w:cs="Sarabun"/>
                                <w:i/>
                                <w:iCs/>
                                <w:color w:val="64321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arabun" w:hAnsi="Sarabun" w:cs="Sarabun"/>
                                <w:i/>
                                <w:iCs/>
                                <w:color w:val="64321E"/>
                                <w:sz w:val="18"/>
                                <w:szCs w:val="18"/>
                              </w:rPr>
                              <w:t xml:space="preserve">District </w:t>
                            </w:r>
                            <w:r w:rsidR="006D4062">
                              <w:rPr>
                                <w:rFonts w:ascii="Sarabun" w:hAnsi="Sarabun" w:cs="Sarabun"/>
                                <w:i/>
                                <w:iCs/>
                                <w:color w:val="64321E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Sarabun" w:hAnsi="Sarabun" w:cs="Sarabun"/>
                                <w:i/>
                                <w:iCs/>
                                <w:color w:val="64321E"/>
                                <w:sz w:val="18"/>
                                <w:szCs w:val="18"/>
                              </w:rPr>
                              <w:t xml:space="preserve"> Commissioner</w:t>
                            </w:r>
                          </w:p>
                          <w:p w14:paraId="6CD5CC63" w14:textId="77777777" w:rsidR="00F5000C" w:rsidRDefault="00F5000C" w:rsidP="00380D03">
                            <w:pPr>
                              <w:spacing w:after="0"/>
                              <w:ind w:left="270"/>
                              <w:rPr>
                                <w:rFonts w:ascii="Sarabun" w:hAnsi="Sarabun" w:cs="Sarabun"/>
                                <w:b/>
                                <w:bCs/>
                                <w:color w:val="64321E"/>
                                <w:sz w:val="20"/>
                                <w:szCs w:val="16"/>
                              </w:rPr>
                            </w:pPr>
                          </w:p>
                          <w:p w14:paraId="14F136FF" w14:textId="77777777" w:rsidR="00F5000C" w:rsidRDefault="00F5000C" w:rsidP="00380D03">
                            <w:pPr>
                              <w:spacing w:after="0"/>
                              <w:ind w:left="270"/>
                              <w:rPr>
                                <w:rFonts w:ascii="Sarabun" w:hAnsi="Sarabun" w:cs="Sarabun"/>
                                <w:b/>
                                <w:bCs/>
                                <w:color w:val="64321E"/>
                                <w:sz w:val="20"/>
                                <w:szCs w:val="16"/>
                              </w:rPr>
                            </w:pPr>
                          </w:p>
                          <w:p w14:paraId="791792B2" w14:textId="669064D9" w:rsidR="00380D03" w:rsidRPr="00EA0F60" w:rsidRDefault="00AB093F" w:rsidP="00380D03">
                            <w:pPr>
                              <w:spacing w:after="0"/>
                              <w:ind w:left="270"/>
                              <w:rPr>
                                <w:rFonts w:ascii="Sarabun" w:hAnsi="Sarabun" w:cs="Sarabun"/>
                                <w:b/>
                                <w:bCs/>
                                <w:color w:val="64321E"/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rFonts w:ascii="Sarabun" w:hAnsi="Sarabun" w:cs="Sarabun"/>
                                <w:b/>
                                <w:bCs/>
                                <w:color w:val="64321E"/>
                                <w:sz w:val="20"/>
                                <w:szCs w:val="16"/>
                              </w:rPr>
                              <w:t>Tania Addison</w:t>
                            </w:r>
                          </w:p>
                          <w:p w14:paraId="1863AACE" w14:textId="6A8E6FEE" w:rsidR="00380D03" w:rsidRPr="00E7271D" w:rsidRDefault="00AB093F" w:rsidP="00380D03">
                            <w:pPr>
                              <w:spacing w:after="0"/>
                              <w:ind w:left="270"/>
                              <w:rPr>
                                <w:rFonts w:ascii="Sarabun" w:hAnsi="Sarabun" w:cs="Sarabun"/>
                                <w:bCs/>
                                <w:i/>
                                <w:iCs/>
                                <w:color w:val="64321E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Sarabun" w:hAnsi="Sarabun" w:cs="Sarabun"/>
                                <w:bCs/>
                                <w:i/>
                                <w:iCs/>
                                <w:color w:val="64321E"/>
                                <w:sz w:val="18"/>
                                <w:szCs w:val="14"/>
                              </w:rPr>
                              <w:t xml:space="preserve">Interim </w:t>
                            </w:r>
                            <w:r w:rsidR="00380D03" w:rsidRPr="00E7271D">
                              <w:rPr>
                                <w:rFonts w:ascii="Sarabun" w:hAnsi="Sarabun" w:cs="Sarabun"/>
                                <w:bCs/>
                                <w:i/>
                                <w:iCs/>
                                <w:color w:val="64321E"/>
                                <w:sz w:val="18"/>
                                <w:szCs w:val="14"/>
                              </w:rPr>
                              <w:t>City Manager</w:t>
                            </w:r>
                          </w:p>
                          <w:p w14:paraId="7E96F311" w14:textId="7FF7D71F" w:rsidR="00FA40E4" w:rsidRPr="00380D03" w:rsidRDefault="00FA40E4" w:rsidP="00413B41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b/>
                                <w:bCs/>
                                <w:color w:val="64321E"/>
                                <w:sz w:val="16"/>
                                <w:szCs w:val="12"/>
                              </w:rPr>
                            </w:pPr>
                          </w:p>
                          <w:p w14:paraId="6204BB84" w14:textId="6A9AAF83" w:rsidR="00FA40E4" w:rsidRDefault="00FA40E4" w:rsidP="00413B41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color w:val="64321E"/>
                                <w:sz w:val="16"/>
                                <w:szCs w:val="12"/>
                              </w:rPr>
                            </w:pPr>
                          </w:p>
                          <w:p w14:paraId="64B288EB" w14:textId="303B95C2" w:rsidR="00FA40E4" w:rsidRDefault="00FA40E4" w:rsidP="00413B41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color w:val="64321E"/>
                                <w:sz w:val="16"/>
                                <w:szCs w:val="12"/>
                              </w:rPr>
                            </w:pPr>
                          </w:p>
                          <w:p w14:paraId="78ED0D03" w14:textId="39192E9E" w:rsidR="00FA40E4" w:rsidRDefault="00FA40E4" w:rsidP="00413B41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color w:val="64321E"/>
                                <w:sz w:val="16"/>
                                <w:szCs w:val="12"/>
                              </w:rPr>
                            </w:pPr>
                          </w:p>
                          <w:p w14:paraId="6F4E8FB8" w14:textId="77777777" w:rsidR="00636D7F" w:rsidRDefault="00636D7F" w:rsidP="00413B41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color w:val="64321E"/>
                                <w:sz w:val="16"/>
                                <w:szCs w:val="12"/>
                              </w:rPr>
                            </w:pPr>
                          </w:p>
                          <w:p w14:paraId="1235DF40" w14:textId="77777777" w:rsidR="00636D7F" w:rsidRDefault="00636D7F" w:rsidP="00413B41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color w:val="64321E"/>
                                <w:sz w:val="16"/>
                                <w:szCs w:val="12"/>
                              </w:rPr>
                            </w:pPr>
                          </w:p>
                          <w:p w14:paraId="161E2710" w14:textId="1DCD451D" w:rsidR="00FA40E4" w:rsidRDefault="00FA40E4" w:rsidP="00413B41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color w:val="64321E"/>
                                <w:sz w:val="16"/>
                                <w:szCs w:val="12"/>
                              </w:rPr>
                            </w:pPr>
                          </w:p>
                          <w:p w14:paraId="2DCED347" w14:textId="728C162B" w:rsidR="00FA40E4" w:rsidRDefault="00FA40E4" w:rsidP="00413B41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color w:val="64321E"/>
                                <w:sz w:val="16"/>
                                <w:szCs w:val="12"/>
                              </w:rPr>
                            </w:pPr>
                          </w:p>
                          <w:p w14:paraId="349145B7" w14:textId="77777777" w:rsidR="00636D7F" w:rsidRDefault="00636D7F" w:rsidP="00413B41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color w:val="64321E"/>
                                <w:sz w:val="16"/>
                                <w:szCs w:val="12"/>
                              </w:rPr>
                            </w:pPr>
                          </w:p>
                          <w:p w14:paraId="033B657D" w14:textId="18B11540" w:rsidR="00FA40E4" w:rsidRDefault="00FA40E4" w:rsidP="00413B41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color w:val="64321E"/>
                                <w:sz w:val="16"/>
                                <w:szCs w:val="12"/>
                              </w:rPr>
                            </w:pPr>
                          </w:p>
                          <w:p w14:paraId="3FF9B30F" w14:textId="69571C2A" w:rsidR="00FA40E4" w:rsidRDefault="00FA40E4" w:rsidP="00CA3623">
                            <w:pPr>
                              <w:spacing w:after="0"/>
                              <w:rPr>
                                <w:rFonts w:ascii="Tahoma" w:hAnsi="Tahoma" w:cs="Tahoma"/>
                                <w:color w:val="64321E"/>
                                <w:sz w:val="16"/>
                                <w:szCs w:val="12"/>
                              </w:rPr>
                            </w:pPr>
                          </w:p>
                          <w:p w14:paraId="4DE06FAB" w14:textId="3628C8FD" w:rsidR="00FA40E4" w:rsidRDefault="00FA40E4" w:rsidP="00413B41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color w:val="64321E"/>
                                <w:sz w:val="16"/>
                                <w:szCs w:val="12"/>
                              </w:rPr>
                            </w:pPr>
                          </w:p>
                          <w:p w14:paraId="55B371E4" w14:textId="60252BD1" w:rsidR="00FA40E4" w:rsidRDefault="00FA40E4" w:rsidP="00413B41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color w:val="64321E"/>
                                <w:sz w:val="16"/>
                                <w:szCs w:val="12"/>
                              </w:rPr>
                            </w:pPr>
                          </w:p>
                          <w:p w14:paraId="0D0ED1A9" w14:textId="23899FF9" w:rsidR="00FA40E4" w:rsidRDefault="00194740" w:rsidP="00B6575A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color w:val="64321E"/>
                                <w:sz w:val="16"/>
                                <w:szCs w:val="1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64321E"/>
                                <w:sz w:val="16"/>
                                <w:szCs w:val="12"/>
                              </w:rPr>
                              <w:drawing>
                                <wp:inline distT="0" distB="0" distL="0" distR="0" wp14:anchorId="35993A95" wp14:editId="7BC49EB2">
                                  <wp:extent cx="1471930" cy="530155"/>
                                  <wp:effectExtent l="0" t="0" r="0" b="381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1927" cy="5337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1CAD385" w14:textId="22F82135" w:rsidR="00194740" w:rsidRDefault="00194740" w:rsidP="00413B41">
                            <w:pPr>
                              <w:spacing w:after="0"/>
                              <w:ind w:left="270"/>
                              <w:rPr>
                                <w:rFonts w:ascii="Tahoma" w:hAnsi="Tahoma" w:cs="Tahoma"/>
                                <w:color w:val="64321E"/>
                                <w:sz w:val="16"/>
                                <w:szCs w:val="12"/>
                              </w:rPr>
                            </w:pPr>
                          </w:p>
                          <w:p w14:paraId="241EB776" w14:textId="494B8838" w:rsidR="00235EE1" w:rsidRPr="00772043" w:rsidRDefault="00235EE1" w:rsidP="00FA635E">
                            <w:pPr>
                              <w:spacing w:after="0"/>
                              <w:jc w:val="center"/>
                              <w:rPr>
                                <w:rFonts w:ascii="Sarabun" w:hAnsi="Sarabun" w:cs="Sarabun"/>
                                <w:color w:val="64321E"/>
                                <w:sz w:val="20"/>
                                <w:szCs w:val="20"/>
                              </w:rPr>
                            </w:pPr>
                            <w:r w:rsidRPr="00772043">
                              <w:rPr>
                                <w:rFonts w:ascii="Sarabun" w:hAnsi="Sarabun" w:cs="Sarabun"/>
                                <w:color w:val="64321E"/>
                                <w:sz w:val="20"/>
                                <w:szCs w:val="20"/>
                              </w:rPr>
                              <w:t>CityofTucumcari.com</w:t>
                            </w:r>
                          </w:p>
                          <w:p w14:paraId="71B59A91" w14:textId="5DEC125A" w:rsidR="00235EE1" w:rsidRPr="00772043" w:rsidRDefault="00235EE1" w:rsidP="00FA635E">
                            <w:pPr>
                              <w:spacing w:after="0"/>
                              <w:jc w:val="center"/>
                              <w:rPr>
                                <w:rFonts w:ascii="Sarabun" w:hAnsi="Sarabun" w:cs="Sarabun"/>
                                <w:color w:val="64321E"/>
                                <w:sz w:val="20"/>
                                <w:szCs w:val="20"/>
                              </w:rPr>
                            </w:pPr>
                            <w:r w:rsidRPr="00772043">
                              <w:rPr>
                                <w:rFonts w:ascii="Sarabun" w:hAnsi="Sarabun" w:cs="Sarabun"/>
                                <w:color w:val="64321E"/>
                                <w:sz w:val="20"/>
                                <w:szCs w:val="20"/>
                              </w:rPr>
                              <w:t>VisitTucumcariNM.com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38E26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9.9pt;margin-top:-26.5pt;width:138.25pt;height:790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" fillcolor="window" stroked="f" strokeweight=".5pt">
                <o:lock v:ext="edit" aspectratio="t"/>
                <v:textbox>
                  <w:txbxContent>
                    <w:p w14:paraId="5C38E27F" w14:textId="77777777" w:rsidR="00B33561" w:rsidRDefault="00B33561" w:rsidP="00B33561">
                      <w:pPr>
                        <w:rPr>
                          <w:rFonts w:ascii="Garamond" w:hAnsi="Garamond"/>
                          <w:sz w:val="16"/>
                          <w:szCs w:val="16"/>
                        </w:rPr>
                      </w:pPr>
                    </w:p>
                    <w:p w14:paraId="5C38E280" w14:textId="77777777" w:rsidR="00DE360B" w:rsidRDefault="00CF5B16" w:rsidP="00B33561">
                      <w:r w:rsidRPr="006E5A9B">
                        <w:rPr>
                          <w:noProof/>
                        </w:rPr>
                        <w:drawing>
                          <wp:inline distT="0" distB="0" distL="0" distR="0" wp14:anchorId="5C38E2A0" wp14:editId="5459D3DF">
                            <wp:extent cx="1552575" cy="1525064"/>
                            <wp:effectExtent l="0" t="0" r="0" b="0"/>
                            <wp:docPr id="6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2575" cy="15250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38E281" w14:textId="77777777" w:rsidR="00B31C2D" w:rsidRDefault="00B31C2D" w:rsidP="004E6432">
                      <w:pPr>
                        <w:spacing w:after="0"/>
                        <w:rPr>
                          <w:rFonts w:ascii="Tahoma" w:hAnsi="Tahoma" w:cs="Tahoma"/>
                          <w:b/>
                          <w:sz w:val="16"/>
                          <w:szCs w:val="16"/>
                        </w:rPr>
                      </w:pPr>
                    </w:p>
                    <w:p w14:paraId="5C38E282" w14:textId="77777777" w:rsidR="00B31C2D" w:rsidRDefault="00B31C2D" w:rsidP="00413B41">
                      <w:pPr>
                        <w:spacing w:after="0"/>
                        <w:ind w:left="270"/>
                        <w:rPr>
                          <w:rFonts w:ascii="Tahoma" w:hAnsi="Tahoma" w:cs="Tahoma"/>
                          <w:b/>
                          <w:sz w:val="16"/>
                          <w:szCs w:val="16"/>
                        </w:rPr>
                      </w:pPr>
                    </w:p>
                    <w:p w14:paraId="5C38E283" w14:textId="6654249F" w:rsidR="00DE360B" w:rsidRPr="005E2561" w:rsidRDefault="00000367" w:rsidP="00413B41">
                      <w:pPr>
                        <w:spacing w:after="0"/>
                        <w:ind w:left="270"/>
                        <w:rPr>
                          <w:rFonts w:ascii="Sarabun" w:hAnsi="Sarabun" w:cs="Sarabun"/>
                          <w:bCs/>
                          <w:color w:val="64321E"/>
                          <w:sz w:val="20"/>
                          <w:szCs w:val="20"/>
                        </w:rPr>
                      </w:pPr>
                      <w:r w:rsidRPr="005E2561">
                        <w:rPr>
                          <w:rFonts w:ascii="Sarabun" w:hAnsi="Sarabun" w:cs="Sarabun"/>
                          <w:bCs/>
                          <w:color w:val="64321E"/>
                          <w:sz w:val="20"/>
                          <w:szCs w:val="20"/>
                        </w:rPr>
                        <w:t>215 East Center Street</w:t>
                      </w:r>
                    </w:p>
                    <w:p w14:paraId="450DCC9D" w14:textId="546AC285" w:rsidR="00000367" w:rsidRPr="005E2561" w:rsidRDefault="00000367" w:rsidP="00413B41">
                      <w:pPr>
                        <w:spacing w:after="0"/>
                        <w:ind w:left="270"/>
                        <w:rPr>
                          <w:rFonts w:ascii="Sarabun" w:hAnsi="Sarabun" w:cs="Sarabun"/>
                          <w:bCs/>
                          <w:color w:val="64321E"/>
                          <w:sz w:val="20"/>
                          <w:szCs w:val="20"/>
                        </w:rPr>
                      </w:pPr>
                      <w:r w:rsidRPr="005E2561">
                        <w:rPr>
                          <w:rFonts w:ascii="Sarabun" w:hAnsi="Sarabun" w:cs="Sarabun"/>
                          <w:bCs/>
                          <w:color w:val="64321E"/>
                          <w:sz w:val="20"/>
                          <w:szCs w:val="20"/>
                        </w:rPr>
                        <w:t>PO Box 1188</w:t>
                      </w:r>
                    </w:p>
                    <w:p w14:paraId="1EB54CE0" w14:textId="3E964C41" w:rsidR="00000367" w:rsidRPr="00CE3C2E" w:rsidRDefault="003D21FC" w:rsidP="00413B41">
                      <w:pPr>
                        <w:spacing w:after="0"/>
                        <w:ind w:left="270"/>
                        <w:rPr>
                          <w:rFonts w:ascii="Sarabun" w:hAnsi="Sarabun" w:cs="Sarabun"/>
                          <w:bCs/>
                          <w:color w:val="64321E"/>
                          <w:sz w:val="20"/>
                          <w:szCs w:val="20"/>
                        </w:rPr>
                      </w:pPr>
                      <w:r w:rsidRPr="00CE3C2E">
                        <w:rPr>
                          <w:rFonts w:ascii="Sarabun" w:hAnsi="Sarabun" w:cs="Sarabun"/>
                          <w:bCs/>
                          <w:color w:val="64321E"/>
                          <w:sz w:val="20"/>
                          <w:szCs w:val="20"/>
                        </w:rPr>
                        <w:t>Tucumcari, NM 88401</w:t>
                      </w:r>
                    </w:p>
                    <w:p w14:paraId="26F82345" w14:textId="6E34F218" w:rsidR="003D21FC" w:rsidRPr="00CE3C2E" w:rsidRDefault="003D21FC" w:rsidP="00413B41">
                      <w:pPr>
                        <w:spacing w:after="0"/>
                        <w:ind w:left="270"/>
                        <w:rPr>
                          <w:rFonts w:ascii="Sarabun" w:hAnsi="Sarabun" w:cs="Sarabun"/>
                          <w:bCs/>
                          <w:color w:val="64321E"/>
                          <w:sz w:val="20"/>
                          <w:szCs w:val="20"/>
                        </w:rPr>
                      </w:pPr>
                      <w:r w:rsidRPr="00CE3C2E">
                        <w:rPr>
                          <w:rFonts w:ascii="Sarabun" w:hAnsi="Sarabun" w:cs="Sarabun"/>
                          <w:bCs/>
                          <w:color w:val="64321E"/>
                          <w:sz w:val="20"/>
                          <w:szCs w:val="20"/>
                        </w:rPr>
                        <w:t>575.461.3451</w:t>
                      </w:r>
                    </w:p>
                    <w:p w14:paraId="5C38E284" w14:textId="003887B8" w:rsidR="00B31C2D" w:rsidRPr="00CE3C2E" w:rsidRDefault="00B31C2D" w:rsidP="00413B41">
                      <w:pPr>
                        <w:spacing w:after="0"/>
                        <w:ind w:left="270"/>
                        <w:rPr>
                          <w:rFonts w:ascii="Tahoma" w:hAnsi="Tahoma" w:cs="Tahoma"/>
                          <w:color w:val="64321E"/>
                          <w:sz w:val="16"/>
                          <w:szCs w:val="16"/>
                          <w:u w:val="single"/>
                        </w:rPr>
                      </w:pPr>
                    </w:p>
                    <w:p w14:paraId="13BB6135" w14:textId="77777777" w:rsidR="003D21FC" w:rsidRPr="00CE3C2E" w:rsidRDefault="003D21FC" w:rsidP="00413B41">
                      <w:pPr>
                        <w:spacing w:after="0"/>
                        <w:ind w:left="270"/>
                        <w:rPr>
                          <w:rFonts w:ascii="Tahoma" w:hAnsi="Tahoma" w:cs="Tahoma"/>
                          <w:color w:val="64321E"/>
                          <w:sz w:val="18"/>
                          <w:szCs w:val="18"/>
                          <w:u w:val="single"/>
                        </w:rPr>
                      </w:pPr>
                    </w:p>
                    <w:p w14:paraId="4FA95BA4" w14:textId="2CF29C50" w:rsidR="00D42EEE" w:rsidRPr="009B392B" w:rsidRDefault="006D4062" w:rsidP="00D42EEE">
                      <w:pPr>
                        <w:spacing w:after="0"/>
                        <w:ind w:left="270"/>
                        <w:rPr>
                          <w:rFonts w:ascii="Sarabun" w:hAnsi="Sarabun" w:cs="Sarabun"/>
                          <w:b/>
                          <w:bCs/>
                          <w:color w:val="64321E"/>
                          <w:sz w:val="20"/>
                          <w:szCs w:val="20"/>
                        </w:rPr>
                      </w:pPr>
                      <w:r>
                        <w:rPr>
                          <w:rFonts w:ascii="Sarabun" w:hAnsi="Sarabun" w:cs="Sarabun"/>
                          <w:b/>
                          <w:bCs/>
                          <w:color w:val="64321E"/>
                          <w:sz w:val="20"/>
                          <w:szCs w:val="20"/>
                        </w:rPr>
                        <w:t>Marcy Willis</w:t>
                      </w:r>
                    </w:p>
                    <w:p w14:paraId="26652E02" w14:textId="04290AD4" w:rsidR="00947B15" w:rsidRDefault="00D42EEE" w:rsidP="00413B41">
                      <w:pPr>
                        <w:spacing w:after="0"/>
                        <w:ind w:left="270"/>
                        <w:rPr>
                          <w:rFonts w:ascii="Sarabun" w:hAnsi="Sarabun" w:cs="Sarabun"/>
                          <w:i/>
                          <w:iCs/>
                          <w:color w:val="64321E"/>
                          <w:sz w:val="18"/>
                          <w:szCs w:val="18"/>
                        </w:rPr>
                      </w:pPr>
                      <w:r w:rsidRPr="009B392B">
                        <w:rPr>
                          <w:rFonts w:ascii="Sarabun" w:hAnsi="Sarabun" w:cs="Sarabun"/>
                          <w:i/>
                          <w:iCs/>
                          <w:color w:val="64321E"/>
                          <w:sz w:val="18"/>
                          <w:szCs w:val="18"/>
                        </w:rPr>
                        <w:t>Mayor</w:t>
                      </w:r>
                    </w:p>
                    <w:p w14:paraId="182882AD" w14:textId="77777777" w:rsidR="00D42EEE" w:rsidRPr="009B392B" w:rsidRDefault="00D42EEE" w:rsidP="00413B41">
                      <w:pPr>
                        <w:spacing w:after="0"/>
                        <w:ind w:left="270"/>
                        <w:rPr>
                          <w:rFonts w:ascii="Tahoma" w:hAnsi="Tahoma" w:cs="Tahoma"/>
                          <w:color w:val="64321E"/>
                          <w:sz w:val="18"/>
                          <w:szCs w:val="18"/>
                          <w:u w:val="single"/>
                        </w:rPr>
                      </w:pPr>
                    </w:p>
                    <w:p w14:paraId="453BEAA9" w14:textId="5BD28289" w:rsidR="009D794D" w:rsidRPr="009B392B" w:rsidRDefault="006D4062" w:rsidP="009D794D">
                      <w:pPr>
                        <w:spacing w:after="0"/>
                        <w:ind w:left="270"/>
                        <w:rPr>
                          <w:rFonts w:ascii="Sarabun" w:hAnsi="Sarabun" w:cs="Sarabun"/>
                          <w:b/>
                          <w:bCs/>
                          <w:color w:val="64321E"/>
                          <w:sz w:val="20"/>
                          <w:szCs w:val="20"/>
                        </w:rPr>
                      </w:pPr>
                      <w:r>
                        <w:rPr>
                          <w:rFonts w:ascii="Sarabun" w:hAnsi="Sarabun" w:cs="Sarabun"/>
                          <w:b/>
                          <w:bCs/>
                          <w:color w:val="64321E"/>
                          <w:sz w:val="20"/>
                          <w:szCs w:val="20"/>
                        </w:rPr>
                        <w:t>Jonathan Brito</w:t>
                      </w:r>
                    </w:p>
                    <w:p w14:paraId="5C38E286" w14:textId="28DFF845" w:rsidR="00DE360B" w:rsidRPr="009B392B" w:rsidRDefault="00DE360B" w:rsidP="00413B41">
                      <w:pPr>
                        <w:spacing w:after="0"/>
                        <w:ind w:left="270"/>
                        <w:rPr>
                          <w:rFonts w:ascii="Sarabun" w:hAnsi="Sarabun" w:cs="Sarabun"/>
                          <w:i/>
                          <w:iCs/>
                          <w:color w:val="64321E"/>
                          <w:sz w:val="18"/>
                          <w:szCs w:val="18"/>
                        </w:rPr>
                      </w:pPr>
                      <w:r w:rsidRPr="009B392B">
                        <w:rPr>
                          <w:rFonts w:ascii="Sarabun" w:hAnsi="Sarabun" w:cs="Sarabun"/>
                          <w:i/>
                          <w:iCs/>
                          <w:color w:val="64321E"/>
                          <w:sz w:val="18"/>
                          <w:szCs w:val="18"/>
                        </w:rPr>
                        <w:t xml:space="preserve">Mayor </w:t>
                      </w:r>
                      <w:r w:rsidR="009B392B" w:rsidRPr="009B392B">
                        <w:rPr>
                          <w:rFonts w:ascii="Sarabun" w:hAnsi="Sarabun" w:cs="Sarabun"/>
                          <w:i/>
                          <w:iCs/>
                          <w:color w:val="64321E"/>
                          <w:sz w:val="18"/>
                          <w:szCs w:val="18"/>
                        </w:rPr>
                        <w:t>Pro Tem</w:t>
                      </w:r>
                    </w:p>
                    <w:p w14:paraId="5C38E28A" w14:textId="77777777" w:rsidR="00D67AA0" w:rsidRPr="009B392B" w:rsidRDefault="00D67AA0" w:rsidP="009D794D">
                      <w:pPr>
                        <w:spacing w:after="0"/>
                        <w:rPr>
                          <w:rFonts w:ascii="Tahoma" w:hAnsi="Tahoma" w:cs="Tahoma"/>
                          <w:color w:val="64321E"/>
                          <w:sz w:val="16"/>
                          <w:szCs w:val="16"/>
                        </w:rPr>
                      </w:pPr>
                    </w:p>
                    <w:p w14:paraId="41451636" w14:textId="7E205EDE" w:rsidR="00582103" w:rsidRPr="00D37A49" w:rsidRDefault="006D4062" w:rsidP="00413B41">
                      <w:pPr>
                        <w:spacing w:after="0"/>
                        <w:ind w:left="270"/>
                        <w:rPr>
                          <w:rFonts w:ascii="Sarabun" w:hAnsi="Sarabun" w:cs="Sarabun"/>
                          <w:b/>
                          <w:bCs/>
                          <w:color w:val="64321E"/>
                          <w:sz w:val="20"/>
                          <w:szCs w:val="20"/>
                        </w:rPr>
                      </w:pPr>
                      <w:r>
                        <w:rPr>
                          <w:rFonts w:ascii="Sarabun" w:hAnsi="Sarabun" w:cs="Sarabun"/>
                          <w:b/>
                          <w:bCs/>
                          <w:color w:val="64321E"/>
                          <w:sz w:val="20"/>
                          <w:szCs w:val="20"/>
                        </w:rPr>
                        <w:t>Jerry Lopez</w:t>
                      </w:r>
                    </w:p>
                    <w:p w14:paraId="3904A147" w14:textId="68F232C9" w:rsidR="00582103" w:rsidRPr="00E7271D" w:rsidRDefault="00582103" w:rsidP="00413B41">
                      <w:pPr>
                        <w:spacing w:after="0"/>
                        <w:ind w:left="270"/>
                        <w:rPr>
                          <w:rFonts w:ascii="Sarabun" w:hAnsi="Sarabun" w:cs="Sarabun"/>
                          <w:i/>
                          <w:iCs/>
                          <w:color w:val="64321E"/>
                          <w:sz w:val="18"/>
                          <w:szCs w:val="18"/>
                        </w:rPr>
                      </w:pPr>
                      <w:r>
                        <w:rPr>
                          <w:rFonts w:ascii="Sarabun" w:hAnsi="Sarabun" w:cs="Sarabun"/>
                          <w:i/>
                          <w:iCs/>
                          <w:color w:val="64321E"/>
                          <w:sz w:val="18"/>
                          <w:szCs w:val="18"/>
                        </w:rPr>
                        <w:t xml:space="preserve">District </w:t>
                      </w:r>
                      <w:r w:rsidR="006D4062">
                        <w:rPr>
                          <w:rFonts w:ascii="Sarabun" w:hAnsi="Sarabun" w:cs="Sarabun"/>
                          <w:i/>
                          <w:iCs/>
                          <w:color w:val="64321E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="Sarabun" w:hAnsi="Sarabun" w:cs="Sarabun"/>
                          <w:i/>
                          <w:iCs/>
                          <w:color w:val="64321E"/>
                          <w:sz w:val="18"/>
                          <w:szCs w:val="18"/>
                        </w:rPr>
                        <w:t xml:space="preserve"> Commissioner</w:t>
                      </w:r>
                    </w:p>
                    <w:p w14:paraId="5C38E28D" w14:textId="77777777" w:rsidR="00E805AF" w:rsidRPr="0076398A" w:rsidRDefault="00E805AF" w:rsidP="00413B41">
                      <w:pPr>
                        <w:spacing w:after="0"/>
                        <w:ind w:left="270"/>
                        <w:rPr>
                          <w:rFonts w:ascii="Tahoma" w:hAnsi="Tahoma" w:cs="Tahoma"/>
                          <w:color w:val="64321E"/>
                          <w:sz w:val="16"/>
                          <w:szCs w:val="16"/>
                        </w:rPr>
                      </w:pPr>
                    </w:p>
                    <w:p w14:paraId="5C38E291" w14:textId="4F2FC059" w:rsidR="00145987" w:rsidRPr="00907FD6" w:rsidRDefault="006D4062" w:rsidP="00413B41">
                      <w:pPr>
                        <w:spacing w:after="0"/>
                        <w:ind w:left="270"/>
                        <w:rPr>
                          <w:rFonts w:ascii="Sarabun" w:hAnsi="Sarabun" w:cs="Sarabun"/>
                          <w:b/>
                          <w:bCs/>
                          <w:color w:val="64321E"/>
                          <w:sz w:val="20"/>
                          <w:szCs w:val="20"/>
                        </w:rPr>
                      </w:pPr>
                      <w:r>
                        <w:rPr>
                          <w:rFonts w:ascii="Sarabun" w:hAnsi="Sarabun" w:cs="Sarabun"/>
                          <w:b/>
                          <w:bCs/>
                          <w:color w:val="64321E"/>
                          <w:sz w:val="20"/>
                          <w:szCs w:val="20"/>
                        </w:rPr>
                        <w:t>CJ Oglesby</w:t>
                      </w:r>
                    </w:p>
                    <w:p w14:paraId="5C38E292" w14:textId="5E177ECF" w:rsidR="00D67AA0" w:rsidRPr="00E7271D" w:rsidRDefault="00EA0F60" w:rsidP="003778AD">
                      <w:pPr>
                        <w:spacing w:after="0"/>
                        <w:ind w:left="270"/>
                        <w:rPr>
                          <w:rFonts w:ascii="Sarabun" w:hAnsi="Sarabun" w:cs="Sarabun"/>
                          <w:i/>
                          <w:iCs/>
                          <w:color w:val="64321E"/>
                          <w:sz w:val="18"/>
                          <w:szCs w:val="18"/>
                        </w:rPr>
                      </w:pPr>
                      <w:r>
                        <w:rPr>
                          <w:rFonts w:ascii="Sarabun" w:hAnsi="Sarabun" w:cs="Sarabun"/>
                          <w:i/>
                          <w:iCs/>
                          <w:color w:val="64321E"/>
                          <w:sz w:val="18"/>
                          <w:szCs w:val="18"/>
                        </w:rPr>
                        <w:t xml:space="preserve">District </w:t>
                      </w:r>
                      <w:r w:rsidR="006D4062">
                        <w:rPr>
                          <w:rFonts w:ascii="Sarabun" w:hAnsi="Sarabun" w:cs="Sarabun"/>
                          <w:i/>
                          <w:iCs/>
                          <w:color w:val="64321E"/>
                          <w:sz w:val="18"/>
                          <w:szCs w:val="18"/>
                        </w:rPr>
                        <w:t>3</w:t>
                      </w:r>
                      <w:r>
                        <w:rPr>
                          <w:rFonts w:ascii="Sarabun" w:hAnsi="Sarabun" w:cs="Sarabun"/>
                          <w:i/>
                          <w:iCs/>
                          <w:color w:val="64321E"/>
                          <w:sz w:val="18"/>
                          <w:szCs w:val="18"/>
                        </w:rPr>
                        <w:t xml:space="preserve"> Commissioner</w:t>
                      </w:r>
                    </w:p>
                    <w:p w14:paraId="5C38E296" w14:textId="77777777" w:rsidR="00DC65BF" w:rsidRPr="0076398A" w:rsidRDefault="00DC65BF" w:rsidP="00413B41">
                      <w:pPr>
                        <w:spacing w:after="0"/>
                        <w:ind w:left="270"/>
                        <w:rPr>
                          <w:rFonts w:ascii="Tahoma" w:hAnsi="Tahoma" w:cs="Tahoma"/>
                          <w:color w:val="64321E"/>
                          <w:sz w:val="16"/>
                          <w:szCs w:val="12"/>
                        </w:rPr>
                      </w:pPr>
                    </w:p>
                    <w:p w14:paraId="04D784E5" w14:textId="489CDC01" w:rsidR="00F5000C" w:rsidRPr="00907FD6" w:rsidRDefault="006D4062" w:rsidP="00F5000C">
                      <w:pPr>
                        <w:spacing w:after="0"/>
                        <w:ind w:left="270"/>
                        <w:rPr>
                          <w:rFonts w:ascii="Sarabun" w:hAnsi="Sarabun" w:cs="Sarabun"/>
                          <w:b/>
                          <w:bCs/>
                          <w:color w:val="64321E"/>
                          <w:sz w:val="20"/>
                          <w:szCs w:val="20"/>
                        </w:rPr>
                      </w:pPr>
                      <w:r>
                        <w:rPr>
                          <w:rFonts w:ascii="Sarabun" w:hAnsi="Sarabun" w:cs="Sarabun"/>
                          <w:b/>
                          <w:bCs/>
                          <w:color w:val="64321E"/>
                          <w:sz w:val="20"/>
                          <w:szCs w:val="20"/>
                        </w:rPr>
                        <w:t>Keith Hayes</w:t>
                      </w:r>
                    </w:p>
                    <w:p w14:paraId="5B11F7C4" w14:textId="5100C878" w:rsidR="00F5000C" w:rsidRPr="00E7271D" w:rsidRDefault="00F5000C" w:rsidP="00F5000C">
                      <w:pPr>
                        <w:spacing w:after="0"/>
                        <w:ind w:left="270"/>
                        <w:rPr>
                          <w:rFonts w:ascii="Sarabun" w:hAnsi="Sarabun" w:cs="Sarabun"/>
                          <w:i/>
                          <w:iCs/>
                          <w:color w:val="64321E"/>
                          <w:sz w:val="18"/>
                          <w:szCs w:val="18"/>
                        </w:rPr>
                      </w:pPr>
                      <w:r>
                        <w:rPr>
                          <w:rFonts w:ascii="Sarabun" w:hAnsi="Sarabun" w:cs="Sarabun"/>
                          <w:i/>
                          <w:iCs/>
                          <w:color w:val="64321E"/>
                          <w:sz w:val="18"/>
                          <w:szCs w:val="18"/>
                        </w:rPr>
                        <w:t xml:space="preserve">District </w:t>
                      </w:r>
                      <w:r w:rsidR="006D4062">
                        <w:rPr>
                          <w:rFonts w:ascii="Sarabun" w:hAnsi="Sarabun" w:cs="Sarabun"/>
                          <w:i/>
                          <w:iCs/>
                          <w:color w:val="64321E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Sarabun" w:hAnsi="Sarabun" w:cs="Sarabun"/>
                          <w:i/>
                          <w:iCs/>
                          <w:color w:val="64321E"/>
                          <w:sz w:val="18"/>
                          <w:szCs w:val="18"/>
                        </w:rPr>
                        <w:t xml:space="preserve"> Commissioner</w:t>
                      </w:r>
                    </w:p>
                    <w:p w14:paraId="6CD5CC63" w14:textId="77777777" w:rsidR="00F5000C" w:rsidRDefault="00F5000C" w:rsidP="00380D03">
                      <w:pPr>
                        <w:spacing w:after="0"/>
                        <w:ind w:left="270"/>
                        <w:rPr>
                          <w:rFonts w:ascii="Sarabun" w:hAnsi="Sarabun" w:cs="Sarabun"/>
                          <w:b/>
                          <w:bCs/>
                          <w:color w:val="64321E"/>
                          <w:sz w:val="20"/>
                          <w:szCs w:val="16"/>
                        </w:rPr>
                      </w:pPr>
                    </w:p>
                    <w:p w14:paraId="14F136FF" w14:textId="77777777" w:rsidR="00F5000C" w:rsidRDefault="00F5000C" w:rsidP="00380D03">
                      <w:pPr>
                        <w:spacing w:after="0"/>
                        <w:ind w:left="270"/>
                        <w:rPr>
                          <w:rFonts w:ascii="Sarabun" w:hAnsi="Sarabun" w:cs="Sarabun"/>
                          <w:b/>
                          <w:bCs/>
                          <w:color w:val="64321E"/>
                          <w:sz w:val="20"/>
                          <w:szCs w:val="16"/>
                        </w:rPr>
                      </w:pPr>
                    </w:p>
                    <w:p w14:paraId="791792B2" w14:textId="669064D9" w:rsidR="00380D03" w:rsidRPr="00EA0F60" w:rsidRDefault="00AB093F" w:rsidP="00380D03">
                      <w:pPr>
                        <w:spacing w:after="0"/>
                        <w:ind w:left="270"/>
                        <w:rPr>
                          <w:rFonts w:ascii="Sarabun" w:hAnsi="Sarabun" w:cs="Sarabun"/>
                          <w:b/>
                          <w:bCs/>
                          <w:color w:val="64321E"/>
                          <w:sz w:val="20"/>
                          <w:szCs w:val="16"/>
                        </w:rPr>
                      </w:pPr>
                      <w:r>
                        <w:rPr>
                          <w:rFonts w:ascii="Sarabun" w:hAnsi="Sarabun" w:cs="Sarabun"/>
                          <w:b/>
                          <w:bCs/>
                          <w:color w:val="64321E"/>
                          <w:sz w:val="20"/>
                          <w:szCs w:val="16"/>
                        </w:rPr>
                        <w:t>Tania Addison</w:t>
                      </w:r>
                    </w:p>
                    <w:p w14:paraId="1863AACE" w14:textId="6A8E6FEE" w:rsidR="00380D03" w:rsidRPr="00E7271D" w:rsidRDefault="00AB093F" w:rsidP="00380D03">
                      <w:pPr>
                        <w:spacing w:after="0"/>
                        <w:ind w:left="270"/>
                        <w:rPr>
                          <w:rFonts w:ascii="Sarabun" w:hAnsi="Sarabun" w:cs="Sarabun"/>
                          <w:bCs/>
                          <w:i/>
                          <w:iCs/>
                          <w:color w:val="64321E"/>
                          <w:sz w:val="18"/>
                          <w:szCs w:val="14"/>
                        </w:rPr>
                      </w:pPr>
                      <w:r>
                        <w:rPr>
                          <w:rFonts w:ascii="Sarabun" w:hAnsi="Sarabun" w:cs="Sarabun"/>
                          <w:bCs/>
                          <w:i/>
                          <w:iCs/>
                          <w:color w:val="64321E"/>
                          <w:sz w:val="18"/>
                          <w:szCs w:val="14"/>
                        </w:rPr>
                        <w:t xml:space="preserve">Interim </w:t>
                      </w:r>
                      <w:r w:rsidR="00380D03" w:rsidRPr="00E7271D">
                        <w:rPr>
                          <w:rFonts w:ascii="Sarabun" w:hAnsi="Sarabun" w:cs="Sarabun"/>
                          <w:bCs/>
                          <w:i/>
                          <w:iCs/>
                          <w:color w:val="64321E"/>
                          <w:sz w:val="18"/>
                          <w:szCs w:val="14"/>
                        </w:rPr>
                        <w:t>City Manager</w:t>
                      </w:r>
                    </w:p>
                    <w:p w14:paraId="7E96F311" w14:textId="7FF7D71F" w:rsidR="00FA40E4" w:rsidRPr="00380D03" w:rsidRDefault="00FA40E4" w:rsidP="00413B41">
                      <w:pPr>
                        <w:spacing w:after="0"/>
                        <w:ind w:left="270"/>
                        <w:rPr>
                          <w:rFonts w:ascii="Tahoma" w:hAnsi="Tahoma" w:cs="Tahoma"/>
                          <w:b/>
                          <w:bCs/>
                          <w:color w:val="64321E"/>
                          <w:sz w:val="16"/>
                          <w:szCs w:val="12"/>
                        </w:rPr>
                      </w:pPr>
                    </w:p>
                    <w:p w14:paraId="6204BB84" w14:textId="6A9AAF83" w:rsidR="00FA40E4" w:rsidRDefault="00FA40E4" w:rsidP="00413B41">
                      <w:pPr>
                        <w:spacing w:after="0"/>
                        <w:ind w:left="270"/>
                        <w:rPr>
                          <w:rFonts w:ascii="Tahoma" w:hAnsi="Tahoma" w:cs="Tahoma"/>
                          <w:color w:val="64321E"/>
                          <w:sz w:val="16"/>
                          <w:szCs w:val="12"/>
                        </w:rPr>
                      </w:pPr>
                    </w:p>
                    <w:p w14:paraId="64B288EB" w14:textId="303B95C2" w:rsidR="00FA40E4" w:rsidRDefault="00FA40E4" w:rsidP="00413B41">
                      <w:pPr>
                        <w:spacing w:after="0"/>
                        <w:ind w:left="270"/>
                        <w:rPr>
                          <w:rFonts w:ascii="Tahoma" w:hAnsi="Tahoma" w:cs="Tahoma"/>
                          <w:color w:val="64321E"/>
                          <w:sz w:val="16"/>
                          <w:szCs w:val="12"/>
                        </w:rPr>
                      </w:pPr>
                    </w:p>
                    <w:p w14:paraId="78ED0D03" w14:textId="39192E9E" w:rsidR="00FA40E4" w:rsidRDefault="00FA40E4" w:rsidP="00413B41">
                      <w:pPr>
                        <w:spacing w:after="0"/>
                        <w:ind w:left="270"/>
                        <w:rPr>
                          <w:rFonts w:ascii="Tahoma" w:hAnsi="Tahoma" w:cs="Tahoma"/>
                          <w:color w:val="64321E"/>
                          <w:sz w:val="16"/>
                          <w:szCs w:val="12"/>
                        </w:rPr>
                      </w:pPr>
                    </w:p>
                    <w:p w14:paraId="6F4E8FB8" w14:textId="77777777" w:rsidR="00636D7F" w:rsidRDefault="00636D7F" w:rsidP="00413B41">
                      <w:pPr>
                        <w:spacing w:after="0"/>
                        <w:ind w:left="270"/>
                        <w:rPr>
                          <w:rFonts w:ascii="Tahoma" w:hAnsi="Tahoma" w:cs="Tahoma"/>
                          <w:color w:val="64321E"/>
                          <w:sz w:val="16"/>
                          <w:szCs w:val="12"/>
                        </w:rPr>
                      </w:pPr>
                    </w:p>
                    <w:p w14:paraId="1235DF40" w14:textId="77777777" w:rsidR="00636D7F" w:rsidRDefault="00636D7F" w:rsidP="00413B41">
                      <w:pPr>
                        <w:spacing w:after="0"/>
                        <w:ind w:left="270"/>
                        <w:rPr>
                          <w:rFonts w:ascii="Tahoma" w:hAnsi="Tahoma" w:cs="Tahoma"/>
                          <w:color w:val="64321E"/>
                          <w:sz w:val="16"/>
                          <w:szCs w:val="12"/>
                        </w:rPr>
                      </w:pPr>
                    </w:p>
                    <w:p w14:paraId="161E2710" w14:textId="1DCD451D" w:rsidR="00FA40E4" w:rsidRDefault="00FA40E4" w:rsidP="00413B41">
                      <w:pPr>
                        <w:spacing w:after="0"/>
                        <w:ind w:left="270"/>
                        <w:rPr>
                          <w:rFonts w:ascii="Tahoma" w:hAnsi="Tahoma" w:cs="Tahoma"/>
                          <w:color w:val="64321E"/>
                          <w:sz w:val="16"/>
                          <w:szCs w:val="12"/>
                        </w:rPr>
                      </w:pPr>
                    </w:p>
                    <w:p w14:paraId="2DCED347" w14:textId="728C162B" w:rsidR="00FA40E4" w:rsidRDefault="00FA40E4" w:rsidP="00413B41">
                      <w:pPr>
                        <w:spacing w:after="0"/>
                        <w:ind w:left="270"/>
                        <w:rPr>
                          <w:rFonts w:ascii="Tahoma" w:hAnsi="Tahoma" w:cs="Tahoma"/>
                          <w:color w:val="64321E"/>
                          <w:sz w:val="16"/>
                          <w:szCs w:val="12"/>
                        </w:rPr>
                      </w:pPr>
                    </w:p>
                    <w:p w14:paraId="349145B7" w14:textId="77777777" w:rsidR="00636D7F" w:rsidRDefault="00636D7F" w:rsidP="00413B41">
                      <w:pPr>
                        <w:spacing w:after="0"/>
                        <w:ind w:left="270"/>
                        <w:rPr>
                          <w:rFonts w:ascii="Tahoma" w:hAnsi="Tahoma" w:cs="Tahoma"/>
                          <w:color w:val="64321E"/>
                          <w:sz w:val="16"/>
                          <w:szCs w:val="12"/>
                        </w:rPr>
                      </w:pPr>
                    </w:p>
                    <w:p w14:paraId="033B657D" w14:textId="18B11540" w:rsidR="00FA40E4" w:rsidRDefault="00FA40E4" w:rsidP="00413B41">
                      <w:pPr>
                        <w:spacing w:after="0"/>
                        <w:ind w:left="270"/>
                        <w:rPr>
                          <w:rFonts w:ascii="Tahoma" w:hAnsi="Tahoma" w:cs="Tahoma"/>
                          <w:color w:val="64321E"/>
                          <w:sz w:val="16"/>
                          <w:szCs w:val="12"/>
                        </w:rPr>
                      </w:pPr>
                    </w:p>
                    <w:p w14:paraId="3FF9B30F" w14:textId="69571C2A" w:rsidR="00FA40E4" w:rsidRDefault="00FA40E4" w:rsidP="00CA3623">
                      <w:pPr>
                        <w:spacing w:after="0"/>
                        <w:rPr>
                          <w:rFonts w:ascii="Tahoma" w:hAnsi="Tahoma" w:cs="Tahoma"/>
                          <w:color w:val="64321E"/>
                          <w:sz w:val="16"/>
                          <w:szCs w:val="12"/>
                        </w:rPr>
                      </w:pPr>
                    </w:p>
                    <w:p w14:paraId="4DE06FAB" w14:textId="3628C8FD" w:rsidR="00FA40E4" w:rsidRDefault="00FA40E4" w:rsidP="00413B41">
                      <w:pPr>
                        <w:spacing w:after="0"/>
                        <w:ind w:left="270"/>
                        <w:rPr>
                          <w:rFonts w:ascii="Tahoma" w:hAnsi="Tahoma" w:cs="Tahoma"/>
                          <w:color w:val="64321E"/>
                          <w:sz w:val="16"/>
                          <w:szCs w:val="12"/>
                        </w:rPr>
                      </w:pPr>
                    </w:p>
                    <w:p w14:paraId="55B371E4" w14:textId="60252BD1" w:rsidR="00FA40E4" w:rsidRDefault="00FA40E4" w:rsidP="00413B41">
                      <w:pPr>
                        <w:spacing w:after="0"/>
                        <w:ind w:left="270"/>
                        <w:rPr>
                          <w:rFonts w:ascii="Tahoma" w:hAnsi="Tahoma" w:cs="Tahoma"/>
                          <w:color w:val="64321E"/>
                          <w:sz w:val="16"/>
                          <w:szCs w:val="12"/>
                        </w:rPr>
                      </w:pPr>
                    </w:p>
                    <w:p w14:paraId="0D0ED1A9" w14:textId="23899FF9" w:rsidR="00FA40E4" w:rsidRDefault="00194740" w:rsidP="00B6575A">
                      <w:pPr>
                        <w:spacing w:after="0"/>
                        <w:ind w:left="270"/>
                        <w:rPr>
                          <w:rFonts w:ascii="Tahoma" w:hAnsi="Tahoma" w:cs="Tahoma"/>
                          <w:color w:val="64321E"/>
                          <w:sz w:val="16"/>
                          <w:szCs w:val="12"/>
                        </w:rPr>
                      </w:pPr>
                      <w:r>
                        <w:rPr>
                          <w:rFonts w:ascii="Tahoma" w:hAnsi="Tahoma" w:cs="Tahoma"/>
                          <w:noProof/>
                          <w:color w:val="64321E"/>
                          <w:sz w:val="16"/>
                          <w:szCs w:val="12"/>
                        </w:rPr>
                        <w:drawing>
                          <wp:inline distT="0" distB="0" distL="0" distR="0" wp14:anchorId="35993A95" wp14:editId="7BC49EB2">
                            <wp:extent cx="1471930" cy="530155"/>
                            <wp:effectExtent l="0" t="0" r="0" b="381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5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81927" cy="5337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1CAD385" w14:textId="22F82135" w:rsidR="00194740" w:rsidRDefault="00194740" w:rsidP="00413B41">
                      <w:pPr>
                        <w:spacing w:after="0"/>
                        <w:ind w:left="270"/>
                        <w:rPr>
                          <w:rFonts w:ascii="Tahoma" w:hAnsi="Tahoma" w:cs="Tahoma"/>
                          <w:color w:val="64321E"/>
                          <w:sz w:val="16"/>
                          <w:szCs w:val="12"/>
                        </w:rPr>
                      </w:pPr>
                    </w:p>
                    <w:p w14:paraId="241EB776" w14:textId="494B8838" w:rsidR="00235EE1" w:rsidRPr="00772043" w:rsidRDefault="00235EE1" w:rsidP="00FA635E">
                      <w:pPr>
                        <w:spacing w:after="0"/>
                        <w:jc w:val="center"/>
                        <w:rPr>
                          <w:rFonts w:ascii="Sarabun" w:hAnsi="Sarabun" w:cs="Sarabun"/>
                          <w:color w:val="64321E"/>
                          <w:sz w:val="20"/>
                          <w:szCs w:val="20"/>
                        </w:rPr>
                      </w:pPr>
                      <w:r w:rsidRPr="00772043">
                        <w:rPr>
                          <w:rFonts w:ascii="Sarabun" w:hAnsi="Sarabun" w:cs="Sarabun"/>
                          <w:color w:val="64321E"/>
                          <w:sz w:val="20"/>
                          <w:szCs w:val="20"/>
                        </w:rPr>
                        <w:t>CityofTucumcari.com</w:t>
                      </w:r>
                    </w:p>
                    <w:p w14:paraId="71B59A91" w14:textId="5DEC125A" w:rsidR="00235EE1" w:rsidRPr="00772043" w:rsidRDefault="00235EE1" w:rsidP="00FA635E">
                      <w:pPr>
                        <w:spacing w:after="0"/>
                        <w:jc w:val="center"/>
                        <w:rPr>
                          <w:rFonts w:ascii="Sarabun" w:hAnsi="Sarabun" w:cs="Sarabun"/>
                          <w:color w:val="64321E"/>
                          <w:sz w:val="20"/>
                          <w:szCs w:val="20"/>
                        </w:rPr>
                      </w:pPr>
                      <w:r w:rsidRPr="00772043">
                        <w:rPr>
                          <w:rFonts w:ascii="Sarabun" w:hAnsi="Sarabun" w:cs="Sarabun"/>
                          <w:color w:val="64321E"/>
                          <w:sz w:val="20"/>
                          <w:szCs w:val="20"/>
                        </w:rPr>
                        <w:t>VisitTucumcariNM.com</w:t>
                      </w:r>
                    </w:p>
                  </w:txbxContent>
                </v:textbox>
                <w10:wrap type="square" anchorx="margin" anchory="margin"/>
                <w10:anchorlock/>
              </v:shape>
            </w:pict>
          </mc:Fallback>
        </mc:AlternateContent>
      </w:r>
    </w:p>
    <w:p w14:paraId="089CC117" w14:textId="77777777" w:rsidR="007D3878" w:rsidRDefault="007D3878" w:rsidP="00EF584C">
      <w:pPr>
        <w:pStyle w:val="Title"/>
        <w:outlineLvl w:val="0"/>
        <w:rPr>
          <w:sz w:val="24"/>
          <w:szCs w:val="24"/>
        </w:rPr>
      </w:pPr>
    </w:p>
    <w:p w14:paraId="500D8E96" w14:textId="77777777" w:rsidR="007D3878" w:rsidRDefault="007D3878" w:rsidP="00EF584C">
      <w:pPr>
        <w:pStyle w:val="Title"/>
        <w:outlineLvl w:val="0"/>
        <w:rPr>
          <w:sz w:val="24"/>
          <w:szCs w:val="24"/>
        </w:rPr>
      </w:pPr>
    </w:p>
    <w:p w14:paraId="06FAF853" w14:textId="77777777" w:rsidR="007D3878" w:rsidRDefault="007D3878" w:rsidP="00EF584C">
      <w:pPr>
        <w:pStyle w:val="Title"/>
        <w:outlineLvl w:val="0"/>
        <w:rPr>
          <w:sz w:val="24"/>
          <w:szCs w:val="24"/>
        </w:rPr>
      </w:pPr>
    </w:p>
    <w:p w14:paraId="1237DA0A" w14:textId="3323FF04" w:rsidR="00EF584C" w:rsidRPr="00533EF0" w:rsidRDefault="00EF584C" w:rsidP="00EF584C">
      <w:pPr>
        <w:pStyle w:val="Title"/>
        <w:outlineLvl w:val="0"/>
        <w:rPr>
          <w:sz w:val="24"/>
          <w:szCs w:val="24"/>
        </w:rPr>
      </w:pPr>
      <w:r w:rsidRPr="00533EF0">
        <w:rPr>
          <w:sz w:val="24"/>
          <w:szCs w:val="24"/>
        </w:rPr>
        <w:t>CITY OF TUCUMCARI</w:t>
      </w:r>
    </w:p>
    <w:p w14:paraId="03B4603E" w14:textId="77777777" w:rsidR="00EF584C" w:rsidRDefault="00EF584C" w:rsidP="00EF584C">
      <w:pPr>
        <w:pStyle w:val="Title"/>
        <w:outlineLvl w:val="0"/>
        <w:rPr>
          <w:sz w:val="24"/>
          <w:szCs w:val="24"/>
        </w:rPr>
      </w:pPr>
      <w:r w:rsidRPr="00533EF0">
        <w:rPr>
          <w:sz w:val="24"/>
          <w:szCs w:val="24"/>
        </w:rPr>
        <w:t>PUBLIC NOTICE</w:t>
      </w:r>
    </w:p>
    <w:p w14:paraId="388810F8" w14:textId="7580460A" w:rsidR="00B738AD" w:rsidRPr="00B738AD" w:rsidRDefault="00B738AD" w:rsidP="00B738AD">
      <w:pPr>
        <w:spacing w:before="240"/>
        <w:jc w:val="both"/>
        <w:rPr>
          <w:szCs w:val="24"/>
        </w:rPr>
      </w:pPr>
      <w:r w:rsidRPr="00B738AD">
        <w:rPr>
          <w:szCs w:val="24"/>
        </w:rPr>
        <w:t xml:space="preserve">Please be advised that </w:t>
      </w:r>
      <w:r w:rsidR="00C04B14">
        <w:rPr>
          <w:szCs w:val="24"/>
        </w:rPr>
        <w:t xml:space="preserve">there may be a possible quorum at the </w:t>
      </w:r>
      <w:r w:rsidRPr="00B738AD">
        <w:rPr>
          <w:szCs w:val="24"/>
        </w:rPr>
        <w:t>Meet and Greet for the new City Manager, Mr. Jonathan Kirksey</w:t>
      </w:r>
      <w:r w:rsidR="0096211E">
        <w:rPr>
          <w:szCs w:val="24"/>
        </w:rPr>
        <w:t xml:space="preserve">.  This event </w:t>
      </w:r>
      <w:r w:rsidRPr="00B738AD">
        <w:rPr>
          <w:szCs w:val="24"/>
        </w:rPr>
        <w:t xml:space="preserve">will be held on </w:t>
      </w:r>
      <w:r w:rsidRPr="007D3878">
        <w:rPr>
          <w:b/>
          <w:bCs/>
          <w:szCs w:val="24"/>
        </w:rPr>
        <w:t xml:space="preserve">Friday, </w:t>
      </w:r>
      <w:r w:rsidRPr="007D3878">
        <w:rPr>
          <w:b/>
          <w:bCs/>
          <w:szCs w:val="24"/>
        </w:rPr>
        <w:t>October 16, 2026</w:t>
      </w:r>
      <w:r w:rsidRPr="00B738AD">
        <w:rPr>
          <w:szCs w:val="24"/>
        </w:rPr>
        <w:t>, immediately following the Special Commission Meeting</w:t>
      </w:r>
      <w:r>
        <w:rPr>
          <w:szCs w:val="24"/>
        </w:rPr>
        <w:t>, which is scheduled to begin at 8:30 a.m</w:t>
      </w:r>
      <w:r w:rsidR="00C04B14">
        <w:rPr>
          <w:szCs w:val="24"/>
        </w:rPr>
        <w:t>.</w:t>
      </w:r>
      <w:r w:rsidRPr="00B738AD">
        <w:rPr>
          <w:szCs w:val="24"/>
        </w:rPr>
        <w:t>.</w:t>
      </w:r>
    </w:p>
    <w:p w14:paraId="56FFDC53" w14:textId="77777777" w:rsidR="00B738AD" w:rsidRPr="00C04B14" w:rsidRDefault="00B738AD" w:rsidP="00B738AD">
      <w:pPr>
        <w:spacing w:before="240"/>
        <w:jc w:val="both"/>
        <w:rPr>
          <w:szCs w:val="24"/>
        </w:rPr>
      </w:pPr>
      <w:r w:rsidRPr="00B738AD">
        <w:rPr>
          <w:szCs w:val="24"/>
        </w:rPr>
        <w:t xml:space="preserve">A quorum of the City Commission may be present at this event. </w:t>
      </w:r>
      <w:r w:rsidRPr="00C04B14">
        <w:rPr>
          <w:szCs w:val="24"/>
        </w:rPr>
        <w:t>No city business will be discussed, and no action will be taken.</w:t>
      </w:r>
    </w:p>
    <w:p w14:paraId="30B43B03" w14:textId="77777777" w:rsidR="00B738AD" w:rsidRPr="00B738AD" w:rsidRDefault="00B738AD" w:rsidP="00B738AD">
      <w:pPr>
        <w:spacing w:before="240"/>
        <w:jc w:val="both"/>
        <w:rPr>
          <w:szCs w:val="24"/>
        </w:rPr>
      </w:pPr>
      <w:r w:rsidRPr="00B738AD">
        <w:rPr>
          <w:szCs w:val="24"/>
        </w:rPr>
        <w:t>This notice is provided in accordance with open meetings requirements.</w:t>
      </w:r>
    </w:p>
    <w:p w14:paraId="2764B7F8" w14:textId="6E2BFF6E" w:rsidR="00EF584C" w:rsidRPr="00533EF0" w:rsidRDefault="00EF584C" w:rsidP="00EF584C">
      <w:pPr>
        <w:jc w:val="both"/>
        <w:outlineLvl w:val="0"/>
        <w:rPr>
          <w:szCs w:val="24"/>
        </w:rPr>
      </w:pPr>
      <w:r>
        <w:rPr>
          <w:szCs w:val="24"/>
        </w:rPr>
        <w:t xml:space="preserve">Dated: </w:t>
      </w:r>
      <w:r w:rsidR="002D4344">
        <w:rPr>
          <w:szCs w:val="24"/>
        </w:rPr>
        <w:t>October 12</w:t>
      </w:r>
      <w:r>
        <w:rPr>
          <w:szCs w:val="24"/>
        </w:rPr>
        <w:t>, 2026</w:t>
      </w:r>
      <w:r w:rsidR="004256A6">
        <w:rPr>
          <w:szCs w:val="24"/>
        </w:rPr>
        <w:t>.</w:t>
      </w:r>
    </w:p>
    <w:p w14:paraId="5DF26F92" w14:textId="57AEA212" w:rsidR="00EF584C" w:rsidRPr="00533EF0" w:rsidRDefault="00EF584C" w:rsidP="00EF584C">
      <w:pPr>
        <w:jc w:val="both"/>
        <w:outlineLvl w:val="0"/>
        <w:rPr>
          <w:szCs w:val="24"/>
          <w:u w:val="single"/>
        </w:rPr>
      </w:pPr>
      <w:r w:rsidRPr="00533EF0">
        <w:rPr>
          <w:noProof/>
          <w:szCs w:val="24"/>
        </w:rPr>
        <w:drawing>
          <wp:anchor distT="0" distB="0" distL="114300" distR="114300" simplePos="0" relativeHeight="251660288" behindDoc="1" locked="0" layoutInCell="1" allowOverlap="1" wp14:anchorId="1879C2EE" wp14:editId="46ED9EC3">
            <wp:simplePos x="0" y="0"/>
            <wp:positionH relativeFrom="column">
              <wp:posOffset>1489075</wp:posOffset>
            </wp:positionH>
            <wp:positionV relativeFrom="paragraph">
              <wp:posOffset>164590</wp:posOffset>
            </wp:positionV>
            <wp:extent cx="2322195" cy="448945"/>
            <wp:effectExtent l="0" t="0" r="1905" b="8255"/>
            <wp:wrapNone/>
            <wp:docPr id="16094987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95" cy="44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AF2302" w14:textId="77777777" w:rsidR="00EF584C" w:rsidRPr="00533EF0" w:rsidRDefault="00EF584C" w:rsidP="00EF584C">
      <w:pPr>
        <w:jc w:val="both"/>
        <w:outlineLvl w:val="0"/>
        <w:rPr>
          <w:szCs w:val="24"/>
        </w:rPr>
      </w:pPr>
      <w:r w:rsidRPr="00533EF0">
        <w:rPr>
          <w:szCs w:val="24"/>
        </w:rPr>
        <w:t>_____________________________</w:t>
      </w:r>
    </w:p>
    <w:p w14:paraId="31DEDDF1" w14:textId="77777777" w:rsidR="00EF584C" w:rsidRPr="00533EF0" w:rsidRDefault="00EF584C" w:rsidP="00EF584C">
      <w:pPr>
        <w:jc w:val="both"/>
        <w:outlineLvl w:val="0"/>
        <w:rPr>
          <w:szCs w:val="24"/>
        </w:rPr>
      </w:pPr>
      <w:r w:rsidRPr="00533EF0">
        <w:rPr>
          <w:szCs w:val="24"/>
        </w:rPr>
        <w:t>Angelica M. Gray, City Clerk</w:t>
      </w:r>
    </w:p>
    <w:p w14:paraId="4DF534B3" w14:textId="77777777" w:rsidR="00EF584C" w:rsidRDefault="00EF584C" w:rsidP="00EF584C">
      <w:pPr>
        <w:jc w:val="both"/>
        <w:outlineLvl w:val="0"/>
        <w:rPr>
          <w:szCs w:val="24"/>
        </w:rPr>
      </w:pPr>
    </w:p>
    <w:p w14:paraId="1C66C64F" w14:textId="77777777" w:rsidR="00EF584C" w:rsidRDefault="00EF584C" w:rsidP="00EF584C">
      <w:pPr>
        <w:jc w:val="both"/>
        <w:outlineLvl w:val="0"/>
        <w:rPr>
          <w:szCs w:val="24"/>
        </w:rPr>
      </w:pPr>
    </w:p>
    <w:p w14:paraId="2DD287C3" w14:textId="77777777" w:rsidR="00EF584C" w:rsidRDefault="00EF584C" w:rsidP="00EF584C">
      <w:pPr>
        <w:jc w:val="both"/>
        <w:outlineLvl w:val="0"/>
        <w:rPr>
          <w:szCs w:val="24"/>
        </w:rPr>
      </w:pPr>
    </w:p>
    <w:p w14:paraId="15F7ECFF" w14:textId="77777777" w:rsidR="00EF584C" w:rsidRDefault="00EF584C" w:rsidP="00EF584C">
      <w:pPr>
        <w:jc w:val="both"/>
        <w:outlineLvl w:val="0"/>
        <w:rPr>
          <w:szCs w:val="24"/>
        </w:rPr>
      </w:pPr>
    </w:p>
    <w:p w14:paraId="670585A8" w14:textId="77777777" w:rsidR="00EF584C" w:rsidRDefault="00EF584C" w:rsidP="00EF584C">
      <w:pPr>
        <w:jc w:val="both"/>
        <w:outlineLvl w:val="0"/>
        <w:rPr>
          <w:szCs w:val="24"/>
        </w:rPr>
      </w:pPr>
    </w:p>
    <w:p w14:paraId="00AF0D20" w14:textId="499557F1" w:rsidR="00EF584C" w:rsidRPr="007446DB" w:rsidRDefault="00EF584C" w:rsidP="00EF584C">
      <w:pPr>
        <w:spacing w:after="0"/>
        <w:jc w:val="both"/>
        <w:rPr>
          <w:b/>
          <w:bCs/>
          <w:szCs w:val="28"/>
        </w:rPr>
      </w:pPr>
      <w:r w:rsidRPr="007446DB">
        <w:rPr>
          <w:b/>
          <w:bCs/>
          <w:szCs w:val="28"/>
        </w:rPr>
        <w:t xml:space="preserve">Emailed on </w:t>
      </w:r>
      <w:r w:rsidR="002D4344">
        <w:rPr>
          <w:b/>
          <w:bCs/>
          <w:szCs w:val="28"/>
        </w:rPr>
        <w:t>October 12</w:t>
      </w:r>
      <w:r w:rsidRPr="007446DB">
        <w:rPr>
          <w:b/>
          <w:bCs/>
          <w:szCs w:val="28"/>
        </w:rPr>
        <w:t>, 202</w:t>
      </w:r>
      <w:r>
        <w:rPr>
          <w:b/>
          <w:bCs/>
          <w:szCs w:val="28"/>
        </w:rPr>
        <w:t>6</w:t>
      </w:r>
      <w:r w:rsidRPr="007446DB">
        <w:rPr>
          <w:b/>
          <w:bCs/>
          <w:szCs w:val="28"/>
        </w:rPr>
        <w:t xml:space="preserve">, </w:t>
      </w:r>
      <w:r>
        <w:rPr>
          <w:b/>
          <w:bCs/>
          <w:szCs w:val="28"/>
        </w:rPr>
        <w:t xml:space="preserve">to </w:t>
      </w:r>
      <w:r w:rsidRPr="007446DB">
        <w:rPr>
          <w:b/>
          <w:bCs/>
          <w:szCs w:val="28"/>
        </w:rPr>
        <w:t>the following:</w:t>
      </w:r>
    </w:p>
    <w:p w14:paraId="56972A76" w14:textId="77777777" w:rsidR="00EF584C" w:rsidRDefault="00EF584C" w:rsidP="00EF584C">
      <w:pPr>
        <w:spacing w:after="0"/>
        <w:jc w:val="both"/>
        <w:outlineLvl w:val="0"/>
        <w:rPr>
          <w:szCs w:val="28"/>
        </w:rPr>
      </w:pPr>
      <w:r>
        <w:rPr>
          <w:szCs w:val="28"/>
        </w:rPr>
        <w:t>NM Eastern News (</w:t>
      </w:r>
      <w:hyperlink r:id="rId11" w:history="1">
        <w:r w:rsidRPr="00B5185C">
          <w:rPr>
            <w:rStyle w:val="Hyperlink"/>
            <w:szCs w:val="28"/>
          </w:rPr>
          <w:t>rwarnick@thenews.email</w:t>
        </w:r>
      </w:hyperlink>
      <w:r>
        <w:rPr>
          <w:szCs w:val="28"/>
        </w:rPr>
        <w:t xml:space="preserve">) </w:t>
      </w:r>
    </w:p>
    <w:p w14:paraId="0044E6A9" w14:textId="77777777" w:rsidR="00EF584C" w:rsidRDefault="00EF584C" w:rsidP="00EF584C">
      <w:pPr>
        <w:spacing w:after="0"/>
        <w:jc w:val="both"/>
        <w:outlineLvl w:val="0"/>
        <w:rPr>
          <w:szCs w:val="28"/>
        </w:rPr>
      </w:pPr>
      <w:r>
        <w:rPr>
          <w:szCs w:val="28"/>
        </w:rPr>
        <w:t>KTNM/KQAY (</w:t>
      </w:r>
      <w:hyperlink r:id="rId12" w:history="1">
        <w:r w:rsidRPr="00B5185C">
          <w:rPr>
            <w:rStyle w:val="Hyperlink"/>
            <w:szCs w:val="28"/>
          </w:rPr>
          <w:t>karena@majesticcomm.com</w:t>
        </w:r>
      </w:hyperlink>
      <w:r>
        <w:rPr>
          <w:szCs w:val="28"/>
        </w:rPr>
        <w:t xml:space="preserve"> &amp; </w:t>
      </w:r>
      <w:hyperlink r:id="rId13" w:history="1">
        <w:r w:rsidRPr="00B5185C">
          <w:rPr>
            <w:rStyle w:val="Hyperlink"/>
            <w:szCs w:val="28"/>
          </w:rPr>
          <w:t>lalo@majesticcomm.com</w:t>
        </w:r>
      </w:hyperlink>
      <w:r>
        <w:rPr>
          <w:szCs w:val="28"/>
        </w:rPr>
        <w:t xml:space="preserve">) </w:t>
      </w:r>
    </w:p>
    <w:p w14:paraId="6E518EA6" w14:textId="77777777" w:rsidR="00EF584C" w:rsidRPr="00096846" w:rsidRDefault="00EF584C" w:rsidP="00EF584C">
      <w:pPr>
        <w:spacing w:after="0"/>
        <w:jc w:val="both"/>
        <w:rPr>
          <w:szCs w:val="28"/>
        </w:rPr>
      </w:pPr>
      <w:r w:rsidRPr="00096846">
        <w:rPr>
          <w:szCs w:val="28"/>
        </w:rPr>
        <w:t xml:space="preserve">Senior Citizens Center </w:t>
      </w:r>
      <w:r>
        <w:rPr>
          <w:szCs w:val="28"/>
        </w:rPr>
        <w:t>(</w:t>
      </w:r>
      <w:hyperlink r:id="rId14" w:history="1">
        <w:r w:rsidRPr="00B5185C">
          <w:rPr>
            <w:rStyle w:val="Hyperlink"/>
            <w:szCs w:val="28"/>
          </w:rPr>
          <w:t>seniors@cityoftucumcari.com</w:t>
        </w:r>
      </w:hyperlink>
      <w:r>
        <w:rPr>
          <w:szCs w:val="28"/>
        </w:rPr>
        <w:t xml:space="preserve">) </w:t>
      </w:r>
    </w:p>
    <w:p w14:paraId="49DA6B6B" w14:textId="77777777" w:rsidR="00EF584C" w:rsidRPr="00096846" w:rsidRDefault="00EF584C" w:rsidP="00EF584C">
      <w:pPr>
        <w:spacing w:after="0"/>
        <w:jc w:val="both"/>
        <w:rPr>
          <w:szCs w:val="28"/>
        </w:rPr>
      </w:pPr>
      <w:r w:rsidRPr="00096846">
        <w:rPr>
          <w:szCs w:val="28"/>
        </w:rPr>
        <w:t>Community Development Office</w:t>
      </w:r>
      <w:r>
        <w:rPr>
          <w:szCs w:val="28"/>
        </w:rPr>
        <w:t xml:space="preserve"> (</w:t>
      </w:r>
      <w:hyperlink r:id="rId15" w:history="1">
        <w:r w:rsidRPr="00B5185C">
          <w:rPr>
            <w:rStyle w:val="Hyperlink"/>
            <w:szCs w:val="28"/>
          </w:rPr>
          <w:t>grantadmin@cityoftucumcari.com</w:t>
        </w:r>
      </w:hyperlink>
      <w:r>
        <w:rPr>
          <w:szCs w:val="28"/>
        </w:rPr>
        <w:t xml:space="preserve">) </w:t>
      </w:r>
    </w:p>
    <w:p w14:paraId="5B57CC80" w14:textId="77777777" w:rsidR="00EF584C" w:rsidRPr="00096846" w:rsidRDefault="00EF584C" w:rsidP="00EF584C">
      <w:pPr>
        <w:spacing w:after="0"/>
        <w:jc w:val="both"/>
        <w:rPr>
          <w:szCs w:val="28"/>
        </w:rPr>
      </w:pPr>
      <w:r w:rsidRPr="00096846">
        <w:rPr>
          <w:szCs w:val="28"/>
        </w:rPr>
        <w:t>Tucumcari Public Library</w:t>
      </w:r>
      <w:r>
        <w:rPr>
          <w:szCs w:val="28"/>
        </w:rPr>
        <w:t xml:space="preserve"> (</w:t>
      </w:r>
      <w:hyperlink r:id="rId16" w:history="1">
        <w:r w:rsidRPr="00B5185C">
          <w:rPr>
            <w:rStyle w:val="Hyperlink"/>
            <w:szCs w:val="28"/>
          </w:rPr>
          <w:t>library@cityoftucumcari.com</w:t>
        </w:r>
      </w:hyperlink>
      <w:r>
        <w:rPr>
          <w:szCs w:val="28"/>
        </w:rPr>
        <w:t xml:space="preserve">) </w:t>
      </w:r>
    </w:p>
    <w:p w14:paraId="524D222A" w14:textId="77777777" w:rsidR="00EF584C" w:rsidRPr="00096846" w:rsidRDefault="00EF584C" w:rsidP="00EF584C">
      <w:pPr>
        <w:spacing w:after="0"/>
        <w:jc w:val="both"/>
        <w:rPr>
          <w:szCs w:val="28"/>
        </w:rPr>
      </w:pPr>
      <w:r>
        <w:rPr>
          <w:szCs w:val="28"/>
        </w:rPr>
        <w:t xml:space="preserve">Eastern Regional </w:t>
      </w:r>
      <w:r w:rsidRPr="00096846">
        <w:rPr>
          <w:szCs w:val="28"/>
        </w:rPr>
        <w:t>Housing Authority</w:t>
      </w:r>
      <w:r>
        <w:rPr>
          <w:szCs w:val="28"/>
        </w:rPr>
        <w:t xml:space="preserve"> (</w:t>
      </w:r>
      <w:hyperlink r:id="rId17" w:history="1">
        <w:r w:rsidRPr="00B5185C">
          <w:rPr>
            <w:rStyle w:val="Hyperlink"/>
            <w:szCs w:val="28"/>
          </w:rPr>
          <w:t>desaray.tha@plateautel.net</w:t>
        </w:r>
      </w:hyperlink>
      <w:r>
        <w:rPr>
          <w:szCs w:val="28"/>
        </w:rPr>
        <w:t xml:space="preserve">) </w:t>
      </w:r>
    </w:p>
    <w:p w14:paraId="7268ECC1" w14:textId="77777777" w:rsidR="00EF584C" w:rsidRDefault="00EF584C" w:rsidP="00EF584C">
      <w:pPr>
        <w:jc w:val="both"/>
        <w:rPr>
          <w:szCs w:val="28"/>
        </w:rPr>
      </w:pPr>
    </w:p>
    <w:p w14:paraId="3A29515B" w14:textId="7E4D8415" w:rsidR="00EF584C" w:rsidRPr="007446DB" w:rsidRDefault="00EF584C" w:rsidP="00EF584C">
      <w:pPr>
        <w:spacing w:after="0"/>
        <w:jc w:val="both"/>
        <w:rPr>
          <w:b/>
          <w:bCs/>
          <w:szCs w:val="28"/>
        </w:rPr>
      </w:pPr>
      <w:r w:rsidRPr="007446DB">
        <w:rPr>
          <w:b/>
          <w:bCs/>
          <w:szCs w:val="28"/>
        </w:rPr>
        <w:t xml:space="preserve">Posted </w:t>
      </w:r>
      <w:r>
        <w:rPr>
          <w:b/>
          <w:bCs/>
          <w:szCs w:val="28"/>
        </w:rPr>
        <w:t xml:space="preserve">on </w:t>
      </w:r>
      <w:r w:rsidR="002D4344">
        <w:rPr>
          <w:b/>
          <w:bCs/>
          <w:szCs w:val="28"/>
        </w:rPr>
        <w:t>October 12</w:t>
      </w:r>
      <w:r>
        <w:rPr>
          <w:b/>
          <w:bCs/>
          <w:szCs w:val="28"/>
        </w:rPr>
        <w:t xml:space="preserve">, 2026, </w:t>
      </w:r>
      <w:r w:rsidRPr="007446DB">
        <w:rPr>
          <w:b/>
          <w:bCs/>
          <w:szCs w:val="28"/>
        </w:rPr>
        <w:t>at</w:t>
      </w:r>
      <w:r>
        <w:rPr>
          <w:b/>
          <w:bCs/>
          <w:szCs w:val="28"/>
        </w:rPr>
        <w:t xml:space="preserve"> the following location(s)</w:t>
      </w:r>
      <w:r w:rsidRPr="007446DB">
        <w:rPr>
          <w:b/>
          <w:bCs/>
          <w:szCs w:val="28"/>
        </w:rPr>
        <w:t>:</w:t>
      </w:r>
    </w:p>
    <w:p w14:paraId="5E22D36B" w14:textId="77777777" w:rsidR="00EF584C" w:rsidRDefault="00EF584C" w:rsidP="00EF584C">
      <w:pPr>
        <w:spacing w:after="0"/>
        <w:jc w:val="both"/>
        <w:outlineLvl w:val="0"/>
        <w:rPr>
          <w:szCs w:val="28"/>
        </w:rPr>
      </w:pPr>
      <w:r w:rsidRPr="00096846">
        <w:rPr>
          <w:szCs w:val="28"/>
        </w:rPr>
        <w:t>City Hall</w:t>
      </w:r>
    </w:p>
    <w:p w14:paraId="79159505" w14:textId="77777777" w:rsidR="00EF584C" w:rsidRPr="00096846" w:rsidRDefault="00EF584C" w:rsidP="00EF584C">
      <w:pPr>
        <w:spacing w:after="0"/>
        <w:jc w:val="both"/>
        <w:outlineLvl w:val="0"/>
        <w:rPr>
          <w:szCs w:val="28"/>
        </w:rPr>
      </w:pPr>
      <w:r>
        <w:rPr>
          <w:szCs w:val="28"/>
        </w:rPr>
        <w:t>Quay County Courthouse</w:t>
      </w:r>
    </w:p>
    <w:p w14:paraId="4C02E943" w14:textId="77777777" w:rsidR="00EF584C" w:rsidRPr="00096846" w:rsidRDefault="00EF584C" w:rsidP="00EF584C">
      <w:pPr>
        <w:spacing w:after="0"/>
        <w:rPr>
          <w:szCs w:val="28"/>
        </w:rPr>
      </w:pPr>
      <w:r w:rsidRPr="00096846">
        <w:rPr>
          <w:szCs w:val="28"/>
        </w:rPr>
        <w:t xml:space="preserve">City website: </w:t>
      </w:r>
      <w:hyperlink r:id="rId18" w:history="1">
        <w:r w:rsidRPr="00096846">
          <w:rPr>
            <w:rStyle w:val="Hyperlink"/>
            <w:szCs w:val="28"/>
          </w:rPr>
          <w:t>www.cityoftucumcari.com</w:t>
        </w:r>
      </w:hyperlink>
    </w:p>
    <w:p w14:paraId="3BC5854E" w14:textId="23AA450C" w:rsidR="00904D8D" w:rsidRPr="004D5370" w:rsidRDefault="00904D8D" w:rsidP="00202331">
      <w:pPr>
        <w:spacing w:after="0" w:line="240" w:lineRule="auto"/>
        <w:rPr>
          <w:rFonts w:asciiTheme="minorHAnsi" w:hAnsiTheme="minorHAnsi" w:cstheme="minorHAnsi"/>
          <w:szCs w:val="24"/>
        </w:rPr>
      </w:pPr>
    </w:p>
    <w:sectPr w:rsidR="00904D8D" w:rsidRPr="004D5370" w:rsidSect="00E07A59">
      <w:footerReference w:type="default" r:id="rId19"/>
      <w:pgSz w:w="12240" w:h="15840"/>
      <w:pgMar w:top="720" w:right="720" w:bottom="720" w:left="720" w:header="28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FB6E4" w14:textId="77777777" w:rsidR="00D41A57" w:rsidRDefault="00D41A57" w:rsidP="00431641">
      <w:pPr>
        <w:spacing w:after="0" w:line="240" w:lineRule="auto"/>
      </w:pPr>
      <w:r>
        <w:separator/>
      </w:r>
    </w:p>
  </w:endnote>
  <w:endnote w:type="continuationSeparator" w:id="0">
    <w:p w14:paraId="1294263D" w14:textId="77777777" w:rsidR="00D41A57" w:rsidRDefault="00D41A57" w:rsidP="00431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arabun">
    <w:altName w:val="Leelawadee UI"/>
    <w:charset w:val="00"/>
    <w:family w:val="auto"/>
    <w:pitch w:val="variable"/>
    <w:sig w:usb0="21000007" w:usb1="00000001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8E279" w14:textId="18209497" w:rsidR="00D21C08" w:rsidRPr="00C17A28" w:rsidRDefault="00631F3B" w:rsidP="00631F3B">
    <w:pPr>
      <w:pStyle w:val="Footer"/>
      <w:jc w:val="center"/>
      <w:rPr>
        <w:rFonts w:ascii="Cambria" w:hAnsi="Cambria"/>
        <w:color w:val="548DD4"/>
        <w:sz w:val="18"/>
        <w:szCs w:val="18"/>
      </w:rPr>
    </w:pPr>
    <w:r w:rsidRPr="0096450D">
      <w:rPr>
        <w:noProof/>
        <w:color w:val="7F7F7F"/>
        <w:spacing w:val="60"/>
      </w:rPr>
      <w:drawing>
        <wp:inline distT="0" distB="0" distL="0" distR="0" wp14:anchorId="34F12213" wp14:editId="21B4F5BE">
          <wp:extent cx="939425" cy="923925"/>
          <wp:effectExtent l="0" t="0" r="0" b="0"/>
          <wp:docPr id="1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8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94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38E27A" w14:textId="77777777" w:rsidR="00CB41D2" w:rsidRPr="00C17A28" w:rsidRDefault="00CB41D2" w:rsidP="00434872">
    <w:pPr>
      <w:pStyle w:val="Footer"/>
      <w:jc w:val="center"/>
      <w:rPr>
        <w:rFonts w:ascii="Cambria" w:hAnsi="Cambria"/>
        <w:color w:val="548DD4"/>
        <w:sz w:val="18"/>
        <w:szCs w:val="18"/>
      </w:rPr>
    </w:pPr>
  </w:p>
  <w:p w14:paraId="5C38E27B" w14:textId="77777777" w:rsidR="00CB41D2" w:rsidRPr="00C17A28" w:rsidRDefault="00CB41D2" w:rsidP="00434872">
    <w:pPr>
      <w:pStyle w:val="Footer"/>
      <w:jc w:val="center"/>
      <w:rPr>
        <w:rFonts w:ascii="Cambria" w:hAnsi="Cambria"/>
        <w:color w:val="548DD4"/>
        <w:sz w:val="18"/>
        <w:szCs w:val="18"/>
      </w:rPr>
    </w:pPr>
  </w:p>
  <w:p w14:paraId="5C38E27C" w14:textId="77777777" w:rsidR="00D21C08" w:rsidRDefault="00D21C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82331" w14:textId="77777777" w:rsidR="00D41A57" w:rsidRDefault="00D41A57" w:rsidP="00431641">
      <w:pPr>
        <w:spacing w:after="0" w:line="240" w:lineRule="auto"/>
      </w:pPr>
      <w:r>
        <w:separator/>
      </w:r>
    </w:p>
  </w:footnote>
  <w:footnote w:type="continuationSeparator" w:id="0">
    <w:p w14:paraId="75FC0A6B" w14:textId="77777777" w:rsidR="00D41A57" w:rsidRDefault="00D41A57" w:rsidP="004316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06EC5"/>
    <w:multiLevelType w:val="hybridMultilevel"/>
    <w:tmpl w:val="779AF4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F1D2C"/>
    <w:multiLevelType w:val="hybridMultilevel"/>
    <w:tmpl w:val="740C6492"/>
    <w:lvl w:ilvl="0" w:tplc="680C11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0136D5"/>
    <w:multiLevelType w:val="hybridMultilevel"/>
    <w:tmpl w:val="79AE6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84615C"/>
    <w:multiLevelType w:val="hybridMultilevel"/>
    <w:tmpl w:val="01BE55E2"/>
    <w:lvl w:ilvl="0" w:tplc="47ECABF2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462B8F"/>
    <w:multiLevelType w:val="hybridMultilevel"/>
    <w:tmpl w:val="9C9EEE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C840AE2"/>
    <w:multiLevelType w:val="hybridMultilevel"/>
    <w:tmpl w:val="7D4E9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8008D"/>
    <w:multiLevelType w:val="hybridMultilevel"/>
    <w:tmpl w:val="7F58E20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6F3E6E30"/>
    <w:multiLevelType w:val="hybridMultilevel"/>
    <w:tmpl w:val="C834F80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AC1305"/>
    <w:multiLevelType w:val="hybridMultilevel"/>
    <w:tmpl w:val="E354B9C6"/>
    <w:lvl w:ilvl="0" w:tplc="61209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27607729">
    <w:abstractNumId w:val="3"/>
  </w:num>
  <w:num w:numId="2" w16cid:durableId="204948220">
    <w:abstractNumId w:val="8"/>
  </w:num>
  <w:num w:numId="3" w16cid:durableId="476802967">
    <w:abstractNumId w:val="1"/>
  </w:num>
  <w:num w:numId="4" w16cid:durableId="2080595666">
    <w:abstractNumId w:val="2"/>
  </w:num>
  <w:num w:numId="5" w16cid:durableId="158279511">
    <w:abstractNumId w:val="7"/>
  </w:num>
  <w:num w:numId="6" w16cid:durableId="446124052">
    <w:abstractNumId w:val="4"/>
  </w:num>
  <w:num w:numId="7" w16cid:durableId="2046981059">
    <w:abstractNumId w:val="0"/>
  </w:num>
  <w:num w:numId="8" w16cid:durableId="1706562085">
    <w:abstractNumId w:val="5"/>
  </w:num>
  <w:num w:numId="9" w16cid:durableId="10916564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9CF"/>
    <w:rsid w:val="00000367"/>
    <w:rsid w:val="00012263"/>
    <w:rsid w:val="000146E0"/>
    <w:rsid w:val="00040A76"/>
    <w:rsid w:val="00041FC0"/>
    <w:rsid w:val="00042549"/>
    <w:rsid w:val="00045666"/>
    <w:rsid w:val="000516EE"/>
    <w:rsid w:val="00060191"/>
    <w:rsid w:val="00077C54"/>
    <w:rsid w:val="00086D67"/>
    <w:rsid w:val="000953DE"/>
    <w:rsid w:val="0009737E"/>
    <w:rsid w:val="000A26B0"/>
    <w:rsid w:val="000B08B8"/>
    <w:rsid w:val="000B0DAC"/>
    <w:rsid w:val="000B5EF9"/>
    <w:rsid w:val="000B78D0"/>
    <w:rsid w:val="000B7CAC"/>
    <w:rsid w:val="000D4CE0"/>
    <w:rsid w:val="000F610C"/>
    <w:rsid w:val="000F6C4D"/>
    <w:rsid w:val="000F6D1D"/>
    <w:rsid w:val="00100D3E"/>
    <w:rsid w:val="00102066"/>
    <w:rsid w:val="001136ED"/>
    <w:rsid w:val="00113789"/>
    <w:rsid w:val="0012154A"/>
    <w:rsid w:val="00125F1A"/>
    <w:rsid w:val="00127286"/>
    <w:rsid w:val="00133A2D"/>
    <w:rsid w:val="00137037"/>
    <w:rsid w:val="0014172C"/>
    <w:rsid w:val="001439F3"/>
    <w:rsid w:val="00143ADF"/>
    <w:rsid w:val="00145987"/>
    <w:rsid w:val="001554B0"/>
    <w:rsid w:val="001555F9"/>
    <w:rsid w:val="00156A94"/>
    <w:rsid w:val="00157040"/>
    <w:rsid w:val="00160204"/>
    <w:rsid w:val="00166DD8"/>
    <w:rsid w:val="001672E8"/>
    <w:rsid w:val="0018259F"/>
    <w:rsid w:val="00183746"/>
    <w:rsid w:val="00184452"/>
    <w:rsid w:val="00184C70"/>
    <w:rsid w:val="001855A8"/>
    <w:rsid w:val="00194740"/>
    <w:rsid w:val="001952E0"/>
    <w:rsid w:val="00196EB5"/>
    <w:rsid w:val="001975AD"/>
    <w:rsid w:val="001A0EE8"/>
    <w:rsid w:val="001A45BE"/>
    <w:rsid w:val="001A4DB5"/>
    <w:rsid w:val="001A6027"/>
    <w:rsid w:val="001B2829"/>
    <w:rsid w:val="001B2958"/>
    <w:rsid w:val="001B36C9"/>
    <w:rsid w:val="001B406C"/>
    <w:rsid w:val="001C4057"/>
    <w:rsid w:val="001C466D"/>
    <w:rsid w:val="001D5824"/>
    <w:rsid w:val="001E1ED7"/>
    <w:rsid w:val="001E2921"/>
    <w:rsid w:val="001E4270"/>
    <w:rsid w:val="001F1E1E"/>
    <w:rsid w:val="001F74D7"/>
    <w:rsid w:val="00200E14"/>
    <w:rsid w:val="00202331"/>
    <w:rsid w:val="00202425"/>
    <w:rsid w:val="00205F16"/>
    <w:rsid w:val="00205F76"/>
    <w:rsid w:val="00207811"/>
    <w:rsid w:val="00210EEC"/>
    <w:rsid w:val="00211917"/>
    <w:rsid w:val="00213471"/>
    <w:rsid w:val="002153BD"/>
    <w:rsid w:val="00216340"/>
    <w:rsid w:val="00216E18"/>
    <w:rsid w:val="00220090"/>
    <w:rsid w:val="0022346F"/>
    <w:rsid w:val="0022360E"/>
    <w:rsid w:val="002240EE"/>
    <w:rsid w:val="0023426B"/>
    <w:rsid w:val="00235EE1"/>
    <w:rsid w:val="00235F5E"/>
    <w:rsid w:val="00236223"/>
    <w:rsid w:val="002372A8"/>
    <w:rsid w:val="00237377"/>
    <w:rsid w:val="00244211"/>
    <w:rsid w:val="002449A1"/>
    <w:rsid w:val="00251E8A"/>
    <w:rsid w:val="00253DB7"/>
    <w:rsid w:val="0027428D"/>
    <w:rsid w:val="00274CC1"/>
    <w:rsid w:val="00280CDF"/>
    <w:rsid w:val="0028425C"/>
    <w:rsid w:val="002845C3"/>
    <w:rsid w:val="00284E17"/>
    <w:rsid w:val="00285C72"/>
    <w:rsid w:val="002866EF"/>
    <w:rsid w:val="00286827"/>
    <w:rsid w:val="002B18AC"/>
    <w:rsid w:val="002B6A4C"/>
    <w:rsid w:val="002B6C1A"/>
    <w:rsid w:val="002D4344"/>
    <w:rsid w:val="002D4BE3"/>
    <w:rsid w:val="002D585F"/>
    <w:rsid w:val="002D5F25"/>
    <w:rsid w:val="002E3284"/>
    <w:rsid w:val="002E47F0"/>
    <w:rsid w:val="002E5827"/>
    <w:rsid w:val="00305EC1"/>
    <w:rsid w:val="003106A1"/>
    <w:rsid w:val="0031270A"/>
    <w:rsid w:val="003128E2"/>
    <w:rsid w:val="00313622"/>
    <w:rsid w:val="003137DA"/>
    <w:rsid w:val="00316F43"/>
    <w:rsid w:val="00325469"/>
    <w:rsid w:val="00331931"/>
    <w:rsid w:val="00341D82"/>
    <w:rsid w:val="00342BF5"/>
    <w:rsid w:val="003546AC"/>
    <w:rsid w:val="0035786A"/>
    <w:rsid w:val="0036305E"/>
    <w:rsid w:val="00366191"/>
    <w:rsid w:val="00366DFA"/>
    <w:rsid w:val="003750B0"/>
    <w:rsid w:val="00376EFD"/>
    <w:rsid w:val="003778AD"/>
    <w:rsid w:val="00380D03"/>
    <w:rsid w:val="00381865"/>
    <w:rsid w:val="00384BBA"/>
    <w:rsid w:val="00387068"/>
    <w:rsid w:val="0039519F"/>
    <w:rsid w:val="003A1926"/>
    <w:rsid w:val="003A4328"/>
    <w:rsid w:val="003A6E70"/>
    <w:rsid w:val="003B2A7A"/>
    <w:rsid w:val="003C671B"/>
    <w:rsid w:val="003D191D"/>
    <w:rsid w:val="003D21FC"/>
    <w:rsid w:val="003D41E8"/>
    <w:rsid w:val="003E6008"/>
    <w:rsid w:val="003F1059"/>
    <w:rsid w:val="003F3860"/>
    <w:rsid w:val="003F7D59"/>
    <w:rsid w:val="004067C4"/>
    <w:rsid w:val="0041102D"/>
    <w:rsid w:val="00412992"/>
    <w:rsid w:val="00413B41"/>
    <w:rsid w:val="00413B5D"/>
    <w:rsid w:val="004256A6"/>
    <w:rsid w:val="004308DF"/>
    <w:rsid w:val="00431641"/>
    <w:rsid w:val="00431925"/>
    <w:rsid w:val="00434872"/>
    <w:rsid w:val="00435944"/>
    <w:rsid w:val="004403D3"/>
    <w:rsid w:val="004409CE"/>
    <w:rsid w:val="00442C0A"/>
    <w:rsid w:val="004460B4"/>
    <w:rsid w:val="00446158"/>
    <w:rsid w:val="004509E6"/>
    <w:rsid w:val="00461018"/>
    <w:rsid w:val="00467B2E"/>
    <w:rsid w:val="004742A9"/>
    <w:rsid w:val="00475656"/>
    <w:rsid w:val="00483B3F"/>
    <w:rsid w:val="004930B0"/>
    <w:rsid w:val="004A2596"/>
    <w:rsid w:val="004A77DC"/>
    <w:rsid w:val="004B5C70"/>
    <w:rsid w:val="004B61A3"/>
    <w:rsid w:val="004B6BAA"/>
    <w:rsid w:val="004C1867"/>
    <w:rsid w:val="004C3003"/>
    <w:rsid w:val="004C6970"/>
    <w:rsid w:val="004C710D"/>
    <w:rsid w:val="004D366E"/>
    <w:rsid w:val="004D5370"/>
    <w:rsid w:val="004D5931"/>
    <w:rsid w:val="004E0765"/>
    <w:rsid w:val="004E5843"/>
    <w:rsid w:val="004E6432"/>
    <w:rsid w:val="004F10C7"/>
    <w:rsid w:val="005017F8"/>
    <w:rsid w:val="005022A6"/>
    <w:rsid w:val="0051103E"/>
    <w:rsid w:val="00511A84"/>
    <w:rsid w:val="00512811"/>
    <w:rsid w:val="00513F86"/>
    <w:rsid w:val="00514C37"/>
    <w:rsid w:val="00521B56"/>
    <w:rsid w:val="005240A7"/>
    <w:rsid w:val="00524D9F"/>
    <w:rsid w:val="00526ACC"/>
    <w:rsid w:val="0053096B"/>
    <w:rsid w:val="0053477E"/>
    <w:rsid w:val="005353FF"/>
    <w:rsid w:val="00536B6C"/>
    <w:rsid w:val="00541877"/>
    <w:rsid w:val="005444C9"/>
    <w:rsid w:val="005450D1"/>
    <w:rsid w:val="0054543D"/>
    <w:rsid w:val="00553B57"/>
    <w:rsid w:val="00563757"/>
    <w:rsid w:val="00564ADB"/>
    <w:rsid w:val="00566AB6"/>
    <w:rsid w:val="00571038"/>
    <w:rsid w:val="0057735E"/>
    <w:rsid w:val="00582103"/>
    <w:rsid w:val="00584807"/>
    <w:rsid w:val="0059174E"/>
    <w:rsid w:val="005972F2"/>
    <w:rsid w:val="005A1148"/>
    <w:rsid w:val="005A383B"/>
    <w:rsid w:val="005A778B"/>
    <w:rsid w:val="005A799A"/>
    <w:rsid w:val="005C0105"/>
    <w:rsid w:val="005C03BA"/>
    <w:rsid w:val="005D2512"/>
    <w:rsid w:val="005D3775"/>
    <w:rsid w:val="005E2561"/>
    <w:rsid w:val="005E645F"/>
    <w:rsid w:val="005F09D3"/>
    <w:rsid w:val="005F7CF7"/>
    <w:rsid w:val="0060227D"/>
    <w:rsid w:val="006066C1"/>
    <w:rsid w:val="006075DA"/>
    <w:rsid w:val="006110C7"/>
    <w:rsid w:val="0062004A"/>
    <w:rsid w:val="0062428B"/>
    <w:rsid w:val="00624D67"/>
    <w:rsid w:val="00630C54"/>
    <w:rsid w:val="00631F3B"/>
    <w:rsid w:val="00633945"/>
    <w:rsid w:val="00636D7F"/>
    <w:rsid w:val="00636FF2"/>
    <w:rsid w:val="0063722D"/>
    <w:rsid w:val="00637A00"/>
    <w:rsid w:val="00642D2D"/>
    <w:rsid w:val="00655314"/>
    <w:rsid w:val="00662D99"/>
    <w:rsid w:val="00662EEB"/>
    <w:rsid w:val="00664A6C"/>
    <w:rsid w:val="006678B2"/>
    <w:rsid w:val="00667DAB"/>
    <w:rsid w:val="00674326"/>
    <w:rsid w:val="006763C3"/>
    <w:rsid w:val="006858F5"/>
    <w:rsid w:val="00694A1A"/>
    <w:rsid w:val="00694F3A"/>
    <w:rsid w:val="006A109F"/>
    <w:rsid w:val="006A223E"/>
    <w:rsid w:val="006A6642"/>
    <w:rsid w:val="006B0142"/>
    <w:rsid w:val="006B1506"/>
    <w:rsid w:val="006B19B1"/>
    <w:rsid w:val="006B3AB5"/>
    <w:rsid w:val="006B4B0D"/>
    <w:rsid w:val="006B6574"/>
    <w:rsid w:val="006C155C"/>
    <w:rsid w:val="006C2224"/>
    <w:rsid w:val="006C40AA"/>
    <w:rsid w:val="006C52AA"/>
    <w:rsid w:val="006C5345"/>
    <w:rsid w:val="006C5D9B"/>
    <w:rsid w:val="006D04E2"/>
    <w:rsid w:val="006D4062"/>
    <w:rsid w:val="006D7444"/>
    <w:rsid w:val="006E5893"/>
    <w:rsid w:val="006E7D2C"/>
    <w:rsid w:val="006F3921"/>
    <w:rsid w:val="0070655B"/>
    <w:rsid w:val="00711163"/>
    <w:rsid w:val="00714B43"/>
    <w:rsid w:val="00715096"/>
    <w:rsid w:val="00723056"/>
    <w:rsid w:val="00726EB9"/>
    <w:rsid w:val="00727B55"/>
    <w:rsid w:val="00730D87"/>
    <w:rsid w:val="00732383"/>
    <w:rsid w:val="00733DDF"/>
    <w:rsid w:val="00745863"/>
    <w:rsid w:val="0074634E"/>
    <w:rsid w:val="00755BFB"/>
    <w:rsid w:val="007623BC"/>
    <w:rsid w:val="007625F0"/>
    <w:rsid w:val="0076310D"/>
    <w:rsid w:val="0076398A"/>
    <w:rsid w:val="00767D21"/>
    <w:rsid w:val="0077122A"/>
    <w:rsid w:val="00772043"/>
    <w:rsid w:val="00777325"/>
    <w:rsid w:val="00777E41"/>
    <w:rsid w:val="00777FFB"/>
    <w:rsid w:val="00785072"/>
    <w:rsid w:val="007904D1"/>
    <w:rsid w:val="00794B3D"/>
    <w:rsid w:val="007A075F"/>
    <w:rsid w:val="007A2238"/>
    <w:rsid w:val="007A2BC4"/>
    <w:rsid w:val="007B1ECD"/>
    <w:rsid w:val="007B2C1F"/>
    <w:rsid w:val="007B4106"/>
    <w:rsid w:val="007B719A"/>
    <w:rsid w:val="007B7B49"/>
    <w:rsid w:val="007C069D"/>
    <w:rsid w:val="007C2DC7"/>
    <w:rsid w:val="007C59FB"/>
    <w:rsid w:val="007C6C1D"/>
    <w:rsid w:val="007D3878"/>
    <w:rsid w:val="007D64EB"/>
    <w:rsid w:val="007D73D6"/>
    <w:rsid w:val="007F5A58"/>
    <w:rsid w:val="007F62E0"/>
    <w:rsid w:val="0080539C"/>
    <w:rsid w:val="00806859"/>
    <w:rsid w:val="00810402"/>
    <w:rsid w:val="0081152A"/>
    <w:rsid w:val="00812981"/>
    <w:rsid w:val="00827409"/>
    <w:rsid w:val="00833056"/>
    <w:rsid w:val="00834984"/>
    <w:rsid w:val="0084180C"/>
    <w:rsid w:val="00844B43"/>
    <w:rsid w:val="008517DD"/>
    <w:rsid w:val="00851814"/>
    <w:rsid w:val="00855E27"/>
    <w:rsid w:val="00860110"/>
    <w:rsid w:val="00862BC9"/>
    <w:rsid w:val="00883522"/>
    <w:rsid w:val="00883A4D"/>
    <w:rsid w:val="0089122B"/>
    <w:rsid w:val="0089571F"/>
    <w:rsid w:val="0089720B"/>
    <w:rsid w:val="008A363B"/>
    <w:rsid w:val="008B5DBC"/>
    <w:rsid w:val="008B675C"/>
    <w:rsid w:val="008C34F1"/>
    <w:rsid w:val="008C608C"/>
    <w:rsid w:val="008C6FCF"/>
    <w:rsid w:val="008D30FE"/>
    <w:rsid w:val="008D4067"/>
    <w:rsid w:val="008E12C4"/>
    <w:rsid w:val="008F333E"/>
    <w:rsid w:val="008F518B"/>
    <w:rsid w:val="00902B51"/>
    <w:rsid w:val="00904D8D"/>
    <w:rsid w:val="00907294"/>
    <w:rsid w:val="00907F4D"/>
    <w:rsid w:val="00907FD6"/>
    <w:rsid w:val="009108FD"/>
    <w:rsid w:val="00915018"/>
    <w:rsid w:val="009237AD"/>
    <w:rsid w:val="00934120"/>
    <w:rsid w:val="00942F24"/>
    <w:rsid w:val="0094419C"/>
    <w:rsid w:val="0094701B"/>
    <w:rsid w:val="00947B15"/>
    <w:rsid w:val="00952679"/>
    <w:rsid w:val="009550E8"/>
    <w:rsid w:val="00956B61"/>
    <w:rsid w:val="00957F47"/>
    <w:rsid w:val="0096211E"/>
    <w:rsid w:val="0096450D"/>
    <w:rsid w:val="0097163A"/>
    <w:rsid w:val="00974B90"/>
    <w:rsid w:val="0097659A"/>
    <w:rsid w:val="00977EB7"/>
    <w:rsid w:val="009816FD"/>
    <w:rsid w:val="00983C45"/>
    <w:rsid w:val="00985B43"/>
    <w:rsid w:val="0098691E"/>
    <w:rsid w:val="00987442"/>
    <w:rsid w:val="009936A2"/>
    <w:rsid w:val="00995764"/>
    <w:rsid w:val="00995B5E"/>
    <w:rsid w:val="009A267B"/>
    <w:rsid w:val="009A3E01"/>
    <w:rsid w:val="009A611A"/>
    <w:rsid w:val="009A7D93"/>
    <w:rsid w:val="009B392B"/>
    <w:rsid w:val="009B6D49"/>
    <w:rsid w:val="009C6CB3"/>
    <w:rsid w:val="009C7638"/>
    <w:rsid w:val="009D07E0"/>
    <w:rsid w:val="009D0E74"/>
    <w:rsid w:val="009D12A2"/>
    <w:rsid w:val="009D288E"/>
    <w:rsid w:val="009D3CCF"/>
    <w:rsid w:val="009D3F6C"/>
    <w:rsid w:val="009D45BE"/>
    <w:rsid w:val="009D794D"/>
    <w:rsid w:val="009E0D2F"/>
    <w:rsid w:val="009F14D6"/>
    <w:rsid w:val="009F3119"/>
    <w:rsid w:val="00A0695F"/>
    <w:rsid w:val="00A078B3"/>
    <w:rsid w:val="00A149B1"/>
    <w:rsid w:val="00A15691"/>
    <w:rsid w:val="00A1672A"/>
    <w:rsid w:val="00A22173"/>
    <w:rsid w:val="00A351AB"/>
    <w:rsid w:val="00A353DE"/>
    <w:rsid w:val="00A35FCC"/>
    <w:rsid w:val="00A3685D"/>
    <w:rsid w:val="00A36973"/>
    <w:rsid w:val="00A374F9"/>
    <w:rsid w:val="00A40A4B"/>
    <w:rsid w:val="00A418D6"/>
    <w:rsid w:val="00A422E3"/>
    <w:rsid w:val="00A65DC0"/>
    <w:rsid w:val="00A6600A"/>
    <w:rsid w:val="00A70571"/>
    <w:rsid w:val="00A70CD6"/>
    <w:rsid w:val="00A74262"/>
    <w:rsid w:val="00A77508"/>
    <w:rsid w:val="00A87268"/>
    <w:rsid w:val="00A87CB3"/>
    <w:rsid w:val="00A91768"/>
    <w:rsid w:val="00A97EBF"/>
    <w:rsid w:val="00AB0345"/>
    <w:rsid w:val="00AB093F"/>
    <w:rsid w:val="00AB11FA"/>
    <w:rsid w:val="00AB19AB"/>
    <w:rsid w:val="00AB3633"/>
    <w:rsid w:val="00AB430D"/>
    <w:rsid w:val="00AB6759"/>
    <w:rsid w:val="00AC7631"/>
    <w:rsid w:val="00AD178B"/>
    <w:rsid w:val="00AD56C7"/>
    <w:rsid w:val="00AD5F72"/>
    <w:rsid w:val="00AE0867"/>
    <w:rsid w:val="00AE0C68"/>
    <w:rsid w:val="00AE6210"/>
    <w:rsid w:val="00AF224A"/>
    <w:rsid w:val="00B01F4A"/>
    <w:rsid w:val="00B028A9"/>
    <w:rsid w:val="00B03CB4"/>
    <w:rsid w:val="00B06BAB"/>
    <w:rsid w:val="00B10F80"/>
    <w:rsid w:val="00B11688"/>
    <w:rsid w:val="00B13836"/>
    <w:rsid w:val="00B16FF8"/>
    <w:rsid w:val="00B2066D"/>
    <w:rsid w:val="00B21B81"/>
    <w:rsid w:val="00B26D07"/>
    <w:rsid w:val="00B31C2D"/>
    <w:rsid w:val="00B33561"/>
    <w:rsid w:val="00B36E28"/>
    <w:rsid w:val="00B44445"/>
    <w:rsid w:val="00B45174"/>
    <w:rsid w:val="00B457C1"/>
    <w:rsid w:val="00B6575A"/>
    <w:rsid w:val="00B66A7D"/>
    <w:rsid w:val="00B738AD"/>
    <w:rsid w:val="00B76260"/>
    <w:rsid w:val="00B80C50"/>
    <w:rsid w:val="00B83B92"/>
    <w:rsid w:val="00B85EB9"/>
    <w:rsid w:val="00B9021D"/>
    <w:rsid w:val="00BA1B94"/>
    <w:rsid w:val="00BA23B0"/>
    <w:rsid w:val="00BA3946"/>
    <w:rsid w:val="00BB1A58"/>
    <w:rsid w:val="00BB3587"/>
    <w:rsid w:val="00BC0D83"/>
    <w:rsid w:val="00BD167E"/>
    <w:rsid w:val="00BD4A84"/>
    <w:rsid w:val="00BD6ABB"/>
    <w:rsid w:val="00BD73DE"/>
    <w:rsid w:val="00BE5483"/>
    <w:rsid w:val="00BE5E17"/>
    <w:rsid w:val="00BE6386"/>
    <w:rsid w:val="00BF28F9"/>
    <w:rsid w:val="00BF781E"/>
    <w:rsid w:val="00C04B14"/>
    <w:rsid w:val="00C04BE7"/>
    <w:rsid w:val="00C053B9"/>
    <w:rsid w:val="00C06401"/>
    <w:rsid w:val="00C17A28"/>
    <w:rsid w:val="00C31FFE"/>
    <w:rsid w:val="00C35CB7"/>
    <w:rsid w:val="00C40B84"/>
    <w:rsid w:val="00C41119"/>
    <w:rsid w:val="00C46EE7"/>
    <w:rsid w:val="00C51432"/>
    <w:rsid w:val="00C515B6"/>
    <w:rsid w:val="00C54303"/>
    <w:rsid w:val="00C5668A"/>
    <w:rsid w:val="00C570FC"/>
    <w:rsid w:val="00C66362"/>
    <w:rsid w:val="00C74035"/>
    <w:rsid w:val="00C91B95"/>
    <w:rsid w:val="00C9381E"/>
    <w:rsid w:val="00C96A89"/>
    <w:rsid w:val="00CA02F8"/>
    <w:rsid w:val="00CA0A19"/>
    <w:rsid w:val="00CA26AB"/>
    <w:rsid w:val="00CA2726"/>
    <w:rsid w:val="00CA3623"/>
    <w:rsid w:val="00CA5E50"/>
    <w:rsid w:val="00CA6883"/>
    <w:rsid w:val="00CB41D2"/>
    <w:rsid w:val="00CB44B6"/>
    <w:rsid w:val="00CB52DD"/>
    <w:rsid w:val="00CC032F"/>
    <w:rsid w:val="00CC157A"/>
    <w:rsid w:val="00CC1CAC"/>
    <w:rsid w:val="00CC7284"/>
    <w:rsid w:val="00CD3231"/>
    <w:rsid w:val="00CD33A9"/>
    <w:rsid w:val="00CD5D86"/>
    <w:rsid w:val="00CE1385"/>
    <w:rsid w:val="00CE25E7"/>
    <w:rsid w:val="00CE3C2E"/>
    <w:rsid w:val="00CE4587"/>
    <w:rsid w:val="00CF5B16"/>
    <w:rsid w:val="00D03ACB"/>
    <w:rsid w:val="00D12AFA"/>
    <w:rsid w:val="00D21C08"/>
    <w:rsid w:val="00D255DA"/>
    <w:rsid w:val="00D336A6"/>
    <w:rsid w:val="00D3397F"/>
    <w:rsid w:val="00D35BB1"/>
    <w:rsid w:val="00D37A49"/>
    <w:rsid w:val="00D406C7"/>
    <w:rsid w:val="00D4172C"/>
    <w:rsid w:val="00D41A57"/>
    <w:rsid w:val="00D42EEE"/>
    <w:rsid w:val="00D6138D"/>
    <w:rsid w:val="00D64C51"/>
    <w:rsid w:val="00D677DF"/>
    <w:rsid w:val="00D67AA0"/>
    <w:rsid w:val="00D70D5C"/>
    <w:rsid w:val="00D72DE0"/>
    <w:rsid w:val="00D8032F"/>
    <w:rsid w:val="00D92B19"/>
    <w:rsid w:val="00D93CFC"/>
    <w:rsid w:val="00DA100B"/>
    <w:rsid w:val="00DA1F0B"/>
    <w:rsid w:val="00DA429D"/>
    <w:rsid w:val="00DB21E8"/>
    <w:rsid w:val="00DB44F7"/>
    <w:rsid w:val="00DB6107"/>
    <w:rsid w:val="00DB63EE"/>
    <w:rsid w:val="00DB781F"/>
    <w:rsid w:val="00DB7C1D"/>
    <w:rsid w:val="00DC172F"/>
    <w:rsid w:val="00DC28A8"/>
    <w:rsid w:val="00DC4129"/>
    <w:rsid w:val="00DC412B"/>
    <w:rsid w:val="00DC59CF"/>
    <w:rsid w:val="00DC5D3C"/>
    <w:rsid w:val="00DC65BF"/>
    <w:rsid w:val="00DE360B"/>
    <w:rsid w:val="00DE4772"/>
    <w:rsid w:val="00DE47E4"/>
    <w:rsid w:val="00DE4D82"/>
    <w:rsid w:val="00DF23A4"/>
    <w:rsid w:val="00DF5203"/>
    <w:rsid w:val="00E00A00"/>
    <w:rsid w:val="00E01326"/>
    <w:rsid w:val="00E03C5A"/>
    <w:rsid w:val="00E067A6"/>
    <w:rsid w:val="00E07A59"/>
    <w:rsid w:val="00E25C3A"/>
    <w:rsid w:val="00E412E1"/>
    <w:rsid w:val="00E4762F"/>
    <w:rsid w:val="00E51CDF"/>
    <w:rsid w:val="00E52F93"/>
    <w:rsid w:val="00E53F1F"/>
    <w:rsid w:val="00E557AD"/>
    <w:rsid w:val="00E57AA9"/>
    <w:rsid w:val="00E67A71"/>
    <w:rsid w:val="00E7271D"/>
    <w:rsid w:val="00E80159"/>
    <w:rsid w:val="00E805AF"/>
    <w:rsid w:val="00E85901"/>
    <w:rsid w:val="00E86FAB"/>
    <w:rsid w:val="00E900FE"/>
    <w:rsid w:val="00E902E2"/>
    <w:rsid w:val="00E9085F"/>
    <w:rsid w:val="00E95117"/>
    <w:rsid w:val="00E96293"/>
    <w:rsid w:val="00EA0F60"/>
    <w:rsid w:val="00EA6C38"/>
    <w:rsid w:val="00EA789F"/>
    <w:rsid w:val="00EA7B3B"/>
    <w:rsid w:val="00EB19A5"/>
    <w:rsid w:val="00EC21A6"/>
    <w:rsid w:val="00EC3751"/>
    <w:rsid w:val="00EC4BFD"/>
    <w:rsid w:val="00EC78DE"/>
    <w:rsid w:val="00EC7A6B"/>
    <w:rsid w:val="00ED0D9F"/>
    <w:rsid w:val="00ED1089"/>
    <w:rsid w:val="00ED1AFB"/>
    <w:rsid w:val="00ED562B"/>
    <w:rsid w:val="00EE2F80"/>
    <w:rsid w:val="00EE5742"/>
    <w:rsid w:val="00EE5D49"/>
    <w:rsid w:val="00EE7BE4"/>
    <w:rsid w:val="00EF566F"/>
    <w:rsid w:val="00EF584C"/>
    <w:rsid w:val="00F01533"/>
    <w:rsid w:val="00F0750B"/>
    <w:rsid w:val="00F125B8"/>
    <w:rsid w:val="00F13BD7"/>
    <w:rsid w:val="00F15396"/>
    <w:rsid w:val="00F15A9C"/>
    <w:rsid w:val="00F25828"/>
    <w:rsid w:val="00F25C7B"/>
    <w:rsid w:val="00F26B2B"/>
    <w:rsid w:val="00F30A20"/>
    <w:rsid w:val="00F31EDB"/>
    <w:rsid w:val="00F34A00"/>
    <w:rsid w:val="00F37350"/>
    <w:rsid w:val="00F42ADF"/>
    <w:rsid w:val="00F5000C"/>
    <w:rsid w:val="00F508DF"/>
    <w:rsid w:val="00F5419A"/>
    <w:rsid w:val="00F62180"/>
    <w:rsid w:val="00F7156C"/>
    <w:rsid w:val="00F72E82"/>
    <w:rsid w:val="00F81D61"/>
    <w:rsid w:val="00F83218"/>
    <w:rsid w:val="00F939ED"/>
    <w:rsid w:val="00F955D4"/>
    <w:rsid w:val="00F96C48"/>
    <w:rsid w:val="00FA08F7"/>
    <w:rsid w:val="00FA116C"/>
    <w:rsid w:val="00FA40E4"/>
    <w:rsid w:val="00FA5754"/>
    <w:rsid w:val="00FA635E"/>
    <w:rsid w:val="00FB5C24"/>
    <w:rsid w:val="00FB5D85"/>
    <w:rsid w:val="00FC1A92"/>
    <w:rsid w:val="00FC41BC"/>
    <w:rsid w:val="00FC44A5"/>
    <w:rsid w:val="00FC511F"/>
    <w:rsid w:val="00FC6C03"/>
    <w:rsid w:val="00FC72F8"/>
    <w:rsid w:val="00FD3128"/>
    <w:rsid w:val="00FE0532"/>
    <w:rsid w:val="00FE21EF"/>
    <w:rsid w:val="00FE52BE"/>
    <w:rsid w:val="00FE5CDF"/>
    <w:rsid w:val="00FF2EFB"/>
    <w:rsid w:val="00FF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38E21D"/>
  <w15:chartTrackingRefBased/>
  <w15:docId w15:val="{02440FCE-1117-480A-89D6-4E65E207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F5000C"/>
    <w:pPr>
      <w:spacing w:after="200" w:line="276" w:lineRule="auto"/>
    </w:pPr>
    <w:rPr>
      <w:rFonts w:ascii="Times New Roman" w:hAnsi="Times New Roman"/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521B56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431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641"/>
  </w:style>
  <w:style w:type="paragraph" w:styleId="Footer">
    <w:name w:val="footer"/>
    <w:basedOn w:val="Normal"/>
    <w:link w:val="FooterChar"/>
    <w:uiPriority w:val="99"/>
    <w:unhideWhenUsed/>
    <w:locked/>
    <w:rsid w:val="00431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641"/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431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3164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locked/>
    <w:rsid w:val="00521B56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521B5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ListParagraph">
    <w:name w:val="List Paragraph"/>
    <w:basedOn w:val="Normal"/>
    <w:uiPriority w:val="34"/>
    <w:qFormat/>
    <w:locked/>
    <w:rsid w:val="00F01533"/>
    <w:pPr>
      <w:ind w:left="720"/>
      <w:contextualSpacing/>
    </w:pPr>
    <w:rPr>
      <w:rFonts w:eastAsia="Calibri"/>
    </w:rPr>
  </w:style>
  <w:style w:type="character" w:styleId="Hyperlink">
    <w:name w:val="Hyperlink"/>
    <w:unhideWhenUsed/>
    <w:locked/>
    <w:rsid w:val="00B9021D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locked/>
    <w:rsid w:val="00DE360B"/>
    <w:pPr>
      <w:spacing w:before="240" w:line="259" w:lineRule="auto"/>
      <w:outlineLvl w:val="9"/>
    </w:pPr>
    <w:rPr>
      <w:rFonts w:ascii="Calibri Light" w:hAnsi="Calibri Light"/>
      <w:b w:val="0"/>
      <w:bCs w:val="0"/>
      <w:color w:val="2E74B5"/>
      <w:sz w:val="32"/>
      <w:szCs w:val="32"/>
    </w:rPr>
  </w:style>
  <w:style w:type="paragraph" w:customStyle="1" w:styleId="PAParaText">
    <w:name w:val="PA_ParaText"/>
    <w:basedOn w:val="Normal"/>
    <w:rsid w:val="00040A76"/>
    <w:pPr>
      <w:spacing w:after="120" w:line="240" w:lineRule="auto"/>
      <w:jc w:val="both"/>
    </w:pPr>
    <w:rPr>
      <w:rFonts w:ascii="Arial" w:eastAsia="SimSun" w:hAnsi="Arial"/>
      <w:sz w:val="20"/>
      <w:szCs w:val="20"/>
      <w:lang w:eastAsia="zh-CN"/>
    </w:rPr>
  </w:style>
  <w:style w:type="paragraph" w:customStyle="1" w:styleId="PACellText">
    <w:name w:val="PA_CellText"/>
    <w:basedOn w:val="PAParaText"/>
    <w:rsid w:val="00040A76"/>
    <w:pPr>
      <w:spacing w:after="0"/>
      <w:jc w:val="left"/>
    </w:pPr>
  </w:style>
  <w:style w:type="character" w:customStyle="1" w:styleId="documentbody1">
    <w:name w:val="documentbody1"/>
    <w:basedOn w:val="DefaultParagraphFont"/>
    <w:rsid w:val="000D4CE0"/>
    <w:rPr>
      <w:rFonts w:ascii="Verdana" w:hAnsi="Verdana" w:hint="default"/>
      <w:sz w:val="19"/>
      <w:szCs w:val="19"/>
    </w:rPr>
  </w:style>
  <w:style w:type="paragraph" w:styleId="BodyText">
    <w:name w:val="Body Text"/>
    <w:basedOn w:val="Normal"/>
    <w:link w:val="BodyTextChar"/>
    <w:uiPriority w:val="1"/>
    <w:qFormat/>
    <w:locked/>
    <w:rsid w:val="00F5000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5000C"/>
    <w:rPr>
      <w:rFonts w:ascii="Arial" w:eastAsia="Arial" w:hAnsi="Arial" w:cs="Arial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locked/>
    <w:rsid w:val="002D4BE3"/>
    <w:pPr>
      <w:spacing w:before="100" w:beforeAutospacing="1" w:after="100" w:afterAutospacing="1" w:line="240" w:lineRule="auto"/>
    </w:pPr>
    <w:rPr>
      <w:szCs w:val="24"/>
    </w:rPr>
  </w:style>
  <w:style w:type="paragraph" w:customStyle="1" w:styleId="paragraph">
    <w:name w:val="paragraph"/>
    <w:basedOn w:val="Normal"/>
    <w:rsid w:val="009D45BE"/>
    <w:pPr>
      <w:spacing w:before="100" w:beforeAutospacing="1" w:after="100" w:afterAutospacing="1" w:line="240" w:lineRule="auto"/>
    </w:pPr>
    <w:rPr>
      <w:szCs w:val="24"/>
    </w:rPr>
  </w:style>
  <w:style w:type="character" w:customStyle="1" w:styleId="normaltextrun">
    <w:name w:val="normaltextrun"/>
    <w:basedOn w:val="DefaultParagraphFont"/>
    <w:rsid w:val="009D45BE"/>
  </w:style>
  <w:style w:type="character" w:customStyle="1" w:styleId="eop">
    <w:name w:val="eop"/>
    <w:basedOn w:val="DefaultParagraphFont"/>
    <w:rsid w:val="009D45BE"/>
  </w:style>
  <w:style w:type="paragraph" w:styleId="Title">
    <w:name w:val="Title"/>
    <w:basedOn w:val="Normal"/>
    <w:link w:val="TitleChar"/>
    <w:qFormat/>
    <w:locked/>
    <w:rsid w:val="00EF584C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b/>
      <w:bCs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EF584C"/>
    <w:rPr>
      <w:rFonts w:ascii="Times New Roman" w:hAnsi="Times New Roman"/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5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9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alo@majesticcomm.com" TargetMode="External"/><Relationship Id="rId18" Type="http://schemas.openxmlformats.org/officeDocument/2006/relationships/hyperlink" Target="http://www.cityoftucumcari.co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karena@majesticcomm.com" TargetMode="External"/><Relationship Id="rId17" Type="http://schemas.openxmlformats.org/officeDocument/2006/relationships/hyperlink" Target="mailto:desaray.tha@plateautel.ne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library@cityoftucumcari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warnick@thenews.emai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grantadmin@cityoftucumcari.com" TargetMode="External"/><Relationship Id="rId10" Type="http://schemas.openxmlformats.org/officeDocument/2006/relationships/image" Target="media/image3.e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seniors@cityoftucumcari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m\Documents\2020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9E8B7-2C4D-4243-B032-F3ED24350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 letterhead</Template>
  <TotalTime>1</TotalTime>
  <Pages>1</Pages>
  <Words>201</Words>
  <Characters>1301</Characters>
  <Application>Microsoft Office Word</Application>
  <DocSecurity>0</DocSecurity>
  <Lines>43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City Manager</dc:creator>
  <cp:keywords/>
  <dc:description/>
  <cp:lastModifiedBy>Angelica Gray</cp:lastModifiedBy>
  <cp:revision>2</cp:revision>
  <cp:lastPrinted>2026-10-12T21:21:00Z</cp:lastPrinted>
  <dcterms:created xsi:type="dcterms:W3CDTF">2026-10-12T21:21:00Z</dcterms:created>
  <dcterms:modified xsi:type="dcterms:W3CDTF">2026-10-12T21:21:00Z</dcterms:modified>
</cp:coreProperties>
</file>